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13414307"/>
        <w:docPartObj>
          <w:docPartGallery w:val="Cover Pages"/>
          <w:docPartUnique/>
        </w:docPartObj>
      </w:sdtPr>
      <w:sdtEndPr/>
      <w:sdtContent>
        <w:p w14:paraId="492AD4F6" w14:textId="6993249A" w:rsidR="007040EB" w:rsidRDefault="007040E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5407" behindDoc="1" locked="0" layoutInCell="1" allowOverlap="1" wp14:anchorId="0B38BAE9" wp14:editId="1A67327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6EBBFC" w14:textId="79F96428" w:rsidR="007040EB" w:rsidRPr="007040EB" w:rsidRDefault="00D17FE3" w:rsidP="007040EB">
                                  <w:pPr>
                                    <w:pStyle w:val="NoSpacing"/>
                                    <w:rPr>
                                      <w:rFonts w:ascii="Helvetica" w:hAnsi="Helvetica" w:cs="Helvetic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Helvetica" w:hAnsi="Helvetica" w:cs="Helvetic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Author"/>
                                      <w:tag w:val=""/>
                                      <w:id w:val="884141857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7040EB" w:rsidRPr="007040EB">
                                        <w:rPr>
                                          <w:rFonts w:ascii="Helvetica" w:hAnsi="Helvetica" w:cs="Helvetic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Author(s</w:t>
                                      </w:r>
                                    </w:sdtContent>
                                  </w:sdt>
                                  <w:r w:rsidR="007040EB" w:rsidRPr="007040EB">
                                    <w:rPr>
                                      <w:rFonts w:ascii="Helvetica" w:hAnsi="Helvetica" w:cs="Helvetic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  <w:p w14:paraId="652E8EB5" w14:textId="2816F3B0" w:rsidR="007040EB" w:rsidRDefault="00D17FE3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Helvetica" w:hAnsi="Helvetica" w:cs="Helvetica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040EB" w:rsidRPr="007040EB">
                                        <w:rPr>
                                          <w:rFonts w:ascii="Helvetica" w:hAnsi="Helvetica" w:cs="Helvetica"/>
                                          <w:caps/>
                                          <w:color w:val="FFFFFF" w:themeColor="background1"/>
                                        </w:rPr>
                                        <w:t>Instiution</w:t>
                                      </w:r>
                                    </w:sdtContent>
                                  </w:sdt>
                                  <w:r w:rsidR="007040EB" w:rsidRPr="007040EB">
                                    <w:rPr>
                                      <w:rFonts w:ascii="Helvetica" w:hAnsi="Helvetica" w:cs="Helvetica"/>
                                      <w:caps/>
                                      <w:color w:val="FFFFFF" w:themeColor="background1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rFonts w:ascii="Helvetica" w:hAnsi="Helvetica" w:cs="Helvetica"/>
                                        <w:caps/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7040EB" w:rsidRPr="007040EB">
                                        <w:rPr>
                                          <w:rFonts w:ascii="Helvetica" w:hAnsi="Helvetica" w:cs="Helvetica"/>
                                          <w:caps/>
                                          <w:color w:val="FFFFFF" w:themeColor="background1"/>
                                        </w:rPr>
                                        <w:t>Funding agency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3B33A1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6259FA1" w14:textId="77777777" w:rsidR="007040EB" w:rsidRDefault="007040EB">
                                      <w:pPr>
                                        <w:pStyle w:val="NoSpacing"/>
                                        <w:pBdr>
                                          <w:bottom w:val="single" w:sz="6" w:space="4" w:color="5951C8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3B33A1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7040EB">
                                        <w:rPr>
                                          <w:rFonts w:ascii="Helvetica" w:eastAsiaTheme="majorEastAsia" w:hAnsi="Helvetica" w:cs="Helvetica"/>
                                          <w:color w:val="3B33A1" w:themeColor="text1" w:themeTint="A6"/>
                                          <w:sz w:val="108"/>
                                          <w:szCs w:val="108"/>
                                        </w:rPr>
                                        <w:t>[Document title]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082A75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C69B037" w14:textId="77777777" w:rsidR="007040EB" w:rsidRDefault="007040EB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082A75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7040EB">
                                        <w:rPr>
                                          <w:rFonts w:ascii="Helvetica" w:hAnsi="Helvetica" w:cs="Helvetica"/>
                                          <w:caps/>
                                          <w:color w:val="082A75" w:themeColor="text2"/>
                                          <w:sz w:val="36"/>
                                          <w:szCs w:val="36"/>
                                        </w:rPr>
                                        <w:t>[Document subtitle]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B38BAE9" id="Group 119" o:spid="_x0000_s1026" style="position:absolute;margin-left:0;margin-top:0;width:539.6pt;height:719.9pt;z-index:-251651073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" fillcolor="#024f75 [3204]" stroked="f" strokeweight="2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" fillcolor="#3592cf [3205]" stroked="f" strokeweight="2pt">
                      <v:textbox inset="36pt,14.4pt,36pt,36pt">
                        <w:txbxContent>
                          <w:p w14:paraId="5A6EBBFC" w14:textId="79F96428" w:rsidR="007040EB" w:rsidRPr="007040EB" w:rsidRDefault="00D17FE3" w:rsidP="007040EB">
                            <w:pPr>
                              <w:pStyle w:val="NoSpacing"/>
                              <w:rPr>
                                <w:rFonts w:ascii="Helvetica" w:hAnsi="Helvetica" w:cs="Helvetic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rFonts w:ascii="Helvetica" w:hAnsi="Helvetica" w:cs="Helvetica"/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Author"/>
                                <w:tag w:val=""/>
                                <w:id w:val="88414185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040EB" w:rsidRPr="007040EB">
                                  <w:rPr>
                                    <w:rFonts w:ascii="Helvetica" w:hAnsi="Helvetica" w:cs="Helvetic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Author(s</w:t>
                                </w:r>
                              </w:sdtContent>
                            </w:sdt>
                            <w:r w:rsidR="007040EB" w:rsidRPr="007040EB">
                              <w:rPr>
                                <w:rFonts w:ascii="Helvetica" w:hAnsi="Helvetica" w:cs="Helvetica"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52E8EB5" w14:textId="2816F3B0" w:rsidR="007040EB" w:rsidRDefault="00D17FE3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Helvetica" w:hAnsi="Helvetica" w:cs="Helvetica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040EB" w:rsidRPr="007040EB">
                                  <w:rPr>
                                    <w:rFonts w:ascii="Helvetica" w:hAnsi="Helvetica" w:cs="Helvetica"/>
                                    <w:caps/>
                                    <w:color w:val="FFFFFF" w:themeColor="background1"/>
                                  </w:rPr>
                                  <w:t>Instiution</w:t>
                                </w:r>
                              </w:sdtContent>
                            </w:sdt>
                            <w:r w:rsidR="007040EB" w:rsidRPr="007040EB">
                              <w:rPr>
                                <w:rFonts w:ascii="Helvetica" w:hAnsi="Helvetica" w:cs="Helvetica"/>
                                <w:caps/>
                                <w:color w:val="FFFFFF" w:themeColor="background1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rFonts w:ascii="Helvetica" w:hAnsi="Helvetica" w:cs="Helvetica"/>
                                  <w:caps/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7040EB" w:rsidRPr="007040EB">
                                  <w:rPr>
                                    <w:rFonts w:ascii="Helvetica" w:hAnsi="Helvetica" w:cs="Helvetica"/>
                                    <w:caps/>
                                    <w:color w:val="FFFFFF" w:themeColor="background1"/>
                                  </w:rPr>
                                  <w:t>Funding agency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3B33A1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6259FA1" w14:textId="77777777" w:rsidR="007040EB" w:rsidRDefault="007040EB">
                                <w:pPr>
                                  <w:pStyle w:val="NoSpacing"/>
                                  <w:pBdr>
                                    <w:bottom w:val="single" w:sz="6" w:space="4" w:color="5951C8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3B33A1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7040EB">
                                  <w:rPr>
                                    <w:rFonts w:ascii="Helvetica" w:eastAsiaTheme="majorEastAsia" w:hAnsi="Helvetica" w:cs="Helvetica"/>
                                    <w:color w:val="3B33A1" w:themeColor="text1" w:themeTint="A6"/>
                                    <w:sz w:val="108"/>
                                    <w:szCs w:val="108"/>
                                  </w:rPr>
                                  <w:t>[Document title]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082A75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2C69B037" w14:textId="77777777" w:rsidR="007040EB" w:rsidRDefault="007040EB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082A75" w:themeColor="text2"/>
                                    <w:sz w:val="36"/>
                                    <w:szCs w:val="36"/>
                                  </w:rPr>
                                </w:pPr>
                                <w:r w:rsidRPr="007040EB">
                                  <w:rPr>
                                    <w:rFonts w:ascii="Helvetica" w:hAnsi="Helvetica" w:cs="Helvetica"/>
                                    <w:caps/>
                                    <w:color w:val="082A75" w:themeColor="text2"/>
                                    <w:sz w:val="36"/>
                                    <w:szCs w:val="36"/>
                                  </w:rPr>
                                  <w:t>[Document subtitle]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6C0E7FE" w14:textId="4E8FA599" w:rsidR="007040EB" w:rsidRDefault="007040EB">
          <w:pPr>
            <w:spacing w:after="20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7455" behindDoc="0" locked="0" layoutInCell="1" allowOverlap="1" wp14:anchorId="77D0C42F" wp14:editId="399604C6">
                    <wp:simplePos x="0" y="0"/>
                    <wp:positionH relativeFrom="column">
                      <wp:posOffset>4221480</wp:posOffset>
                    </wp:positionH>
                    <wp:positionV relativeFrom="paragraph">
                      <wp:posOffset>7759065</wp:posOffset>
                    </wp:positionV>
                    <wp:extent cx="2038350" cy="1404620"/>
                    <wp:effectExtent l="0" t="0" r="19050" b="19685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9D2FA" w14:textId="4C29C9CA" w:rsidR="007040EB" w:rsidRDefault="007040EB">
                                <w:r>
                                  <w:t>Please add institutional logos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7D0C42F" id="Text Box 2" o:spid="_x0000_s1030" type="#_x0000_t202" style="position:absolute;margin-left:332.4pt;margin-top:610.95pt;width:160.5pt;height:110.6pt;z-index:2516674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KRKAIAAE4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">
                    <v:textbox style="mso-fit-shape-to-text:t">
                      <w:txbxContent>
                        <w:p w14:paraId="3B29D2FA" w14:textId="4C29C9CA" w:rsidR="007040EB" w:rsidRDefault="007040EB">
                          <w:r>
                            <w:t>Please add institutional logos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255C211A" w14:textId="77777777" w:rsidR="00D077E9" w:rsidRPr="003F3266" w:rsidRDefault="00D077E9" w:rsidP="005A54B3">
      <w:pPr>
        <w:rPr>
          <w:rFonts w:ascii="Helvetica" w:hAnsi="Helvetica"/>
        </w:rPr>
      </w:pPr>
    </w:p>
    <w:tbl>
      <w:tblPr>
        <w:tblpPr w:leftFromText="180" w:rightFromText="180" w:vertAnchor="text" w:horzAnchor="page" w:tblpX="527" w:tblpY="8676"/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8"/>
      </w:tblGrid>
      <w:tr w:rsidR="000524B8" w:rsidRPr="003F3266" w14:paraId="27A4B989" w14:textId="77777777" w:rsidTr="007040EB">
        <w:trPr>
          <w:trHeight w:val="61"/>
        </w:trPr>
        <w:tc>
          <w:tcPr>
            <w:tcW w:w="10628" w:type="dxa"/>
            <w:tcBorders>
              <w:top w:val="nil"/>
              <w:left w:val="nil"/>
              <w:bottom w:val="nil"/>
              <w:right w:val="nil"/>
            </w:tcBorders>
          </w:tcPr>
          <w:p w14:paraId="12F3A244" w14:textId="2837399C" w:rsidR="000524B8" w:rsidRPr="003F3266" w:rsidRDefault="000524B8" w:rsidP="000524B8">
            <w:pPr>
              <w:rPr>
                <w:rFonts w:ascii="Helvetica" w:hAnsi="Helvetica"/>
              </w:rPr>
            </w:pPr>
          </w:p>
        </w:tc>
      </w:tr>
      <w:tr w:rsidR="000524B8" w:rsidRPr="003F3266" w14:paraId="2BDA2FC5" w14:textId="77777777" w:rsidTr="007040EB">
        <w:trPr>
          <w:trHeight w:val="215"/>
        </w:trPr>
        <w:tc>
          <w:tcPr>
            <w:tcW w:w="10628" w:type="dxa"/>
            <w:tcBorders>
              <w:top w:val="nil"/>
              <w:left w:val="nil"/>
              <w:bottom w:val="nil"/>
              <w:right w:val="nil"/>
            </w:tcBorders>
          </w:tcPr>
          <w:p w14:paraId="756E8466" w14:textId="77777777" w:rsidR="000524B8" w:rsidRPr="003F3266" w:rsidRDefault="000524B8" w:rsidP="000524B8">
            <w:pPr>
              <w:rPr>
                <w:rFonts w:ascii="Helvetica" w:hAnsi="Helvetica"/>
                <w:noProof/>
              </w:rPr>
            </w:pPr>
          </w:p>
        </w:tc>
      </w:tr>
      <w:tr w:rsidR="000524B8" w:rsidRPr="003F3266" w14:paraId="2A779A23" w14:textId="77777777" w:rsidTr="007040EB">
        <w:trPr>
          <w:trHeight w:val="70"/>
        </w:trPr>
        <w:tc>
          <w:tcPr>
            <w:tcW w:w="10628" w:type="dxa"/>
            <w:tcBorders>
              <w:top w:val="nil"/>
              <w:left w:val="nil"/>
              <w:bottom w:val="nil"/>
              <w:right w:val="nil"/>
            </w:tcBorders>
          </w:tcPr>
          <w:p w14:paraId="400F6A8E" w14:textId="77777777" w:rsidR="000524B8" w:rsidRPr="003F3266" w:rsidRDefault="000524B8" w:rsidP="000524B8">
            <w:pPr>
              <w:rPr>
                <w:rFonts w:ascii="Helvetica" w:hAnsi="Helvetica"/>
                <w:noProof/>
              </w:rPr>
            </w:pPr>
          </w:p>
        </w:tc>
      </w:tr>
    </w:tbl>
    <w:p w14:paraId="0DFB8F90" w14:textId="534C3F3A" w:rsidR="00D077E9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  <w:r>
        <w:rPr>
          <w:rFonts w:ascii="Helvetica" w:hAnsi="Helvetica"/>
          <w:color w:val="013A57" w:themeColor="accent1" w:themeShade="BF"/>
          <w:sz w:val="32"/>
          <w:szCs w:val="32"/>
        </w:rPr>
        <w:t>Project a</w:t>
      </w:r>
      <w:r w:rsidRPr="007040EB">
        <w:rPr>
          <w:rFonts w:ascii="Helvetica" w:hAnsi="Helvetica"/>
          <w:color w:val="013A57" w:themeColor="accent1" w:themeShade="BF"/>
          <w:sz w:val="32"/>
          <w:szCs w:val="32"/>
        </w:rPr>
        <w:t>bstract</w:t>
      </w:r>
    </w:p>
    <w:p w14:paraId="3D282434" w14:textId="4801A6F9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026F6E42" w14:textId="07E59E9D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0F02AF34" w14:textId="750810E8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517D799F" w14:textId="55AFA932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4EFAB43C" w14:textId="02E1502C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8CD4A74" w14:textId="16AE0CE7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2E31AC59" w14:textId="42AD8F2D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75A77B5" w14:textId="04AF23BD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4DFAB9FD" w14:textId="26BDFED2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61E584F2" w14:textId="3D2A1CC5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39E77C7" w14:textId="4165C856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78C36A2C" w14:textId="7BCD1F81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073E8C15" w14:textId="0590AA9E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9EE3097" w14:textId="61CAC561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3B0300BE" w14:textId="7D403F14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24C0DC1A" w14:textId="15C89269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4AA58C21" w14:textId="4BFD9A7D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5B1C98B5" w14:textId="731B35C9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75EB5EA5" w14:textId="619ADF3E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0D733EBE" w14:textId="193AC41C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7E822BC7" w14:textId="62D667AE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565457C0" w14:textId="7CB73CE9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CA8A085" w14:textId="0C22DB1F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303CEEB5" w14:textId="2C9E634E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53548119" w14:textId="6BE98D25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79D8C850" w14:textId="0C899948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15CA0825" w14:textId="02A734A2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639ADF60" w14:textId="47784C61" w:rsidR="007040EB" w:rsidRDefault="007040EB" w:rsidP="002E2A7D">
      <w:pPr>
        <w:rPr>
          <w:rFonts w:ascii="Helvetica" w:hAnsi="Helvetica"/>
          <w:color w:val="013A57" w:themeColor="accent1" w:themeShade="BF"/>
          <w:sz w:val="32"/>
          <w:szCs w:val="32"/>
        </w:rPr>
      </w:pPr>
    </w:p>
    <w:p w14:paraId="488630C9" w14:textId="77777777" w:rsidR="007040EB" w:rsidRPr="007040EB" w:rsidRDefault="007040EB" w:rsidP="002E2A7D">
      <w:pPr>
        <w:rPr>
          <w:rFonts w:ascii="Helvetica" w:hAnsi="Helvetica"/>
          <w:sz w:val="32"/>
          <w:szCs w:val="32"/>
        </w:rPr>
      </w:pPr>
    </w:p>
    <w:sdt>
      <w:sdtPr>
        <w:rPr>
          <w:rFonts w:ascii="Helvetica" w:eastAsiaTheme="minorEastAsia" w:hAnsi="Helvetica" w:cstheme="minorBidi"/>
          <w:color w:val="auto"/>
          <w:sz w:val="24"/>
          <w:szCs w:val="22"/>
        </w:rPr>
        <w:id w:val="1646402314"/>
        <w:docPartObj>
          <w:docPartGallery w:val="Table of Contents"/>
          <w:docPartUnique/>
        </w:docPartObj>
      </w:sdtPr>
      <w:sdtEndPr>
        <w:rPr>
          <w:bCs/>
          <w:noProof/>
          <w:sz w:val="22"/>
        </w:rPr>
      </w:sdtEndPr>
      <w:sdtContent>
        <w:p w14:paraId="6486DA45" w14:textId="042CBF65" w:rsidR="005A54B3" w:rsidRPr="003F3266" w:rsidRDefault="005A54B3">
          <w:pPr>
            <w:pStyle w:val="TOCHeading"/>
            <w:rPr>
              <w:rFonts w:ascii="Helvetica" w:hAnsi="Helvetica"/>
            </w:rPr>
          </w:pPr>
          <w:r w:rsidRPr="003F3266">
            <w:rPr>
              <w:rFonts w:ascii="Helvetica" w:hAnsi="Helvetica"/>
            </w:rPr>
            <w:t>Table of Contents</w:t>
          </w:r>
        </w:p>
        <w:p w14:paraId="55FDBB87" w14:textId="30B49AB0" w:rsidR="00B4383A" w:rsidRDefault="005A54B3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r w:rsidRPr="003F3266">
            <w:rPr>
              <w:rFonts w:ascii="Helvetica" w:hAnsi="Helvetica"/>
            </w:rPr>
            <w:fldChar w:fldCharType="begin"/>
          </w:r>
          <w:r w:rsidRPr="003F3266">
            <w:rPr>
              <w:rFonts w:ascii="Helvetica" w:hAnsi="Helvetica"/>
            </w:rPr>
            <w:instrText xml:space="preserve"> TOC \o "1-3" \h \z \u </w:instrText>
          </w:r>
          <w:r w:rsidRPr="003F3266">
            <w:rPr>
              <w:rFonts w:ascii="Helvetica" w:hAnsi="Helvetica"/>
            </w:rPr>
            <w:fldChar w:fldCharType="separate"/>
          </w:r>
          <w:hyperlink w:anchor="_Toc38023214" w:history="1">
            <w:r w:rsidR="00B4383A" w:rsidRPr="007E17A5">
              <w:rPr>
                <w:rStyle w:val="Hyperlink"/>
                <w:rFonts w:ascii="Helvetica" w:hAnsi="Helvetica"/>
                <w:noProof/>
              </w:rPr>
              <w:t>1.</w:t>
            </w:r>
            <w:r w:rsidR="00B4383A">
              <w:rPr>
                <w:rFonts w:asciiTheme="minorHAnsi" w:hAnsiTheme="minorHAnsi"/>
                <w:noProof/>
              </w:rPr>
              <w:tab/>
            </w:r>
            <w:r w:rsidR="00B4383A" w:rsidRPr="007E17A5">
              <w:rPr>
                <w:rStyle w:val="Hyperlink"/>
                <w:rFonts w:ascii="Helvetica" w:hAnsi="Helvetica"/>
                <w:noProof/>
              </w:rPr>
              <w:t>Introduction</w:t>
            </w:r>
            <w:r w:rsidR="00B4383A">
              <w:rPr>
                <w:noProof/>
                <w:webHidden/>
              </w:rPr>
              <w:tab/>
            </w:r>
            <w:r w:rsidR="00B4383A">
              <w:rPr>
                <w:noProof/>
                <w:webHidden/>
              </w:rPr>
              <w:fldChar w:fldCharType="begin"/>
            </w:r>
            <w:r w:rsidR="00B4383A">
              <w:rPr>
                <w:noProof/>
                <w:webHidden/>
              </w:rPr>
              <w:instrText xml:space="preserve"> PAGEREF _Toc38023214 \h </w:instrText>
            </w:r>
            <w:r w:rsidR="00B4383A">
              <w:rPr>
                <w:noProof/>
                <w:webHidden/>
              </w:rPr>
            </w:r>
            <w:r w:rsidR="00B4383A">
              <w:rPr>
                <w:noProof/>
                <w:webHidden/>
              </w:rPr>
              <w:fldChar w:fldCharType="separate"/>
            </w:r>
            <w:r w:rsidR="00B4383A">
              <w:rPr>
                <w:noProof/>
                <w:webHidden/>
              </w:rPr>
              <w:t>3</w:t>
            </w:r>
            <w:r w:rsidR="00B4383A">
              <w:rPr>
                <w:noProof/>
                <w:webHidden/>
              </w:rPr>
              <w:fldChar w:fldCharType="end"/>
            </w:r>
          </w:hyperlink>
        </w:p>
        <w:p w14:paraId="021014AC" w14:textId="35F01C2D" w:rsidR="00B4383A" w:rsidRDefault="00B4383A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15" w:history="1">
            <w:r w:rsidRPr="007E17A5">
              <w:rPr>
                <w:rStyle w:val="Hyperlink"/>
                <w:rFonts w:ascii="Helvetica" w:hAnsi="Helvetica"/>
                <w:noProof/>
              </w:rPr>
              <w:t>2.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5A9CE" w14:textId="6644950A" w:rsidR="00B4383A" w:rsidRDefault="00B4383A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16" w:history="1">
            <w:r w:rsidRPr="007E17A5">
              <w:rPr>
                <w:rStyle w:val="Hyperlink"/>
                <w:rFonts w:ascii="Helvetica" w:hAnsi="Helvetica"/>
                <w:noProof/>
              </w:rPr>
              <w:t>3.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Field Diary (optional)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01AD5" w14:textId="47AF2441" w:rsidR="00B4383A" w:rsidRDefault="00B4383A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17" w:history="1">
            <w:r w:rsidRPr="007E17A5">
              <w:rPr>
                <w:rStyle w:val="Hyperlink"/>
                <w:rFonts w:ascii="Helvetica" w:hAnsi="Helvetica"/>
                <w:noProof/>
              </w:rPr>
              <w:t>4.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22371" w14:textId="6F20838C" w:rsidR="00B4383A" w:rsidRDefault="00B4383A">
          <w:pPr>
            <w:pStyle w:val="TOC2"/>
            <w:tabs>
              <w:tab w:val="left" w:pos="88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18" w:history="1">
            <w:r w:rsidRPr="007E17A5">
              <w:rPr>
                <w:rStyle w:val="Hyperlink"/>
                <w:rFonts w:ascii="Helvetica" w:hAnsi="Helvetica"/>
                <w:noProof/>
              </w:rPr>
              <w:t>4.1.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Environmental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65329" w14:textId="72CD4220" w:rsidR="00B4383A" w:rsidRDefault="00B4383A">
          <w:pPr>
            <w:pStyle w:val="TOC2"/>
            <w:tabs>
              <w:tab w:val="left" w:pos="88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19" w:history="1">
            <w:r w:rsidRPr="007E17A5">
              <w:rPr>
                <w:rStyle w:val="Hyperlink"/>
                <w:rFonts w:ascii="Helvetica" w:hAnsi="Helvetica"/>
                <w:noProof/>
              </w:rPr>
              <w:t>4.2.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Previous Investigations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10CB6" w14:textId="78EADF46" w:rsidR="00B4383A" w:rsidRDefault="00B4383A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20" w:history="1">
            <w:r w:rsidRPr="007E17A5">
              <w:rPr>
                <w:rStyle w:val="Hyperlink"/>
                <w:rFonts w:ascii="Helvetica" w:hAnsi="Helvetica"/>
                <w:noProof/>
              </w:rPr>
              <w:t>5.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Field activities or work performed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15A2A" w14:textId="109C3095" w:rsidR="00B4383A" w:rsidRDefault="00B4383A">
          <w:pPr>
            <w:pStyle w:val="TOC1"/>
            <w:tabs>
              <w:tab w:val="left" w:pos="440"/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21" w:history="1">
            <w:r w:rsidRPr="007E17A5">
              <w:rPr>
                <w:rStyle w:val="Hyperlink"/>
                <w:rFonts w:ascii="Helvetica" w:hAnsi="Helvetica"/>
                <w:noProof/>
              </w:rPr>
              <w:t>6.</w:t>
            </w:r>
            <w:r>
              <w:rPr>
                <w:rFonts w:asciiTheme="minorHAnsi" w:hAnsiTheme="minorHAnsi"/>
                <w:noProof/>
              </w:rPr>
              <w:tab/>
            </w:r>
            <w:r w:rsidRPr="007E17A5">
              <w:rPr>
                <w:rStyle w:val="Hyperlink"/>
                <w:rFonts w:ascii="Helvetica" w:hAnsi="Helvetica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CD201" w14:textId="10DA7564" w:rsidR="00B4383A" w:rsidRDefault="00B4383A">
          <w:pPr>
            <w:pStyle w:val="TOC1"/>
            <w:tabs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22" w:history="1">
            <w:r w:rsidRPr="007E17A5">
              <w:rPr>
                <w:rStyle w:val="Hyperlink"/>
                <w:rFonts w:ascii="Helvetica" w:hAnsi="Helvetica"/>
                <w:noProof/>
              </w:rPr>
              <w:t>Works Cited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1348D" w14:textId="368B8004" w:rsidR="00B4383A" w:rsidRDefault="00B4383A">
          <w:pPr>
            <w:pStyle w:val="TOC1"/>
            <w:tabs>
              <w:tab w:val="right" w:leader="dot" w:pos="9592"/>
            </w:tabs>
            <w:rPr>
              <w:rFonts w:asciiTheme="minorHAnsi" w:hAnsiTheme="minorHAnsi"/>
              <w:noProof/>
            </w:rPr>
          </w:pPr>
          <w:hyperlink w:anchor="_Toc38023223" w:history="1">
            <w:r w:rsidRPr="007E17A5">
              <w:rPr>
                <w:rStyle w:val="Hyperlink"/>
                <w:rFonts w:ascii="Helvetica" w:hAnsi="Helvetica"/>
                <w:noProof/>
              </w:rPr>
              <w:t>Appendix A, B, C, etc.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_Toc38023223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06827" w14:textId="12A9C3F1" w:rsidR="005A54B3" w:rsidRPr="003F3266" w:rsidRDefault="005A54B3">
          <w:pPr>
            <w:rPr>
              <w:rFonts w:ascii="Helvetica" w:hAnsi="Helvetica"/>
            </w:rPr>
          </w:pPr>
          <w:r w:rsidRPr="003F3266">
            <w:rPr>
              <w:rFonts w:ascii="Helvetica" w:hAnsi="Helvetica"/>
              <w:b/>
              <w:bCs/>
              <w:noProof/>
            </w:rPr>
            <w:fldChar w:fldCharType="end"/>
          </w:r>
        </w:p>
      </w:sdtContent>
    </w:sdt>
    <w:p w14:paraId="34F674FC" w14:textId="7D644AE7" w:rsidR="00BF6936" w:rsidRPr="003F3266" w:rsidRDefault="00BF6936" w:rsidP="005A54B3">
      <w:pPr>
        <w:rPr>
          <w:rFonts w:ascii="Helvetica" w:hAnsi="Helvetica"/>
        </w:rPr>
      </w:pPr>
    </w:p>
    <w:p w14:paraId="0B9A7316" w14:textId="3F3DCD83" w:rsidR="00BF6936" w:rsidRPr="003F3266" w:rsidRDefault="00BF6936" w:rsidP="005A54B3">
      <w:pPr>
        <w:rPr>
          <w:rFonts w:ascii="Helvetica" w:hAnsi="Helvetica"/>
        </w:rPr>
      </w:pPr>
    </w:p>
    <w:p w14:paraId="4101EF1C" w14:textId="023EDAD2" w:rsidR="00BF6936" w:rsidRPr="003F3266" w:rsidRDefault="00BF6936" w:rsidP="005A54B3">
      <w:pPr>
        <w:rPr>
          <w:rFonts w:ascii="Helvetica" w:hAnsi="Helvetica"/>
        </w:rPr>
      </w:pPr>
    </w:p>
    <w:p w14:paraId="405D4F01" w14:textId="56ACB35A" w:rsidR="00BF6936" w:rsidRPr="003F3266" w:rsidRDefault="00BF6936" w:rsidP="005A54B3">
      <w:pPr>
        <w:rPr>
          <w:rFonts w:ascii="Helvetica" w:hAnsi="Helvetica"/>
        </w:rPr>
      </w:pPr>
    </w:p>
    <w:p w14:paraId="3A697A4F" w14:textId="7B85F0C7" w:rsidR="00BF6936" w:rsidRPr="003F3266" w:rsidRDefault="00BF6936" w:rsidP="005A54B3">
      <w:pPr>
        <w:rPr>
          <w:rFonts w:ascii="Helvetica" w:hAnsi="Helvetica"/>
        </w:rPr>
      </w:pPr>
    </w:p>
    <w:p w14:paraId="5C72F874" w14:textId="41B26537" w:rsidR="00BF6936" w:rsidRPr="003F3266" w:rsidRDefault="00BF6936" w:rsidP="005A54B3">
      <w:pPr>
        <w:rPr>
          <w:rFonts w:ascii="Helvetica" w:hAnsi="Helvetica"/>
        </w:rPr>
      </w:pPr>
    </w:p>
    <w:p w14:paraId="73E1B81C" w14:textId="3560EECD" w:rsidR="00BF6936" w:rsidRPr="003F3266" w:rsidRDefault="00BF6936" w:rsidP="005A54B3">
      <w:pPr>
        <w:rPr>
          <w:rFonts w:ascii="Helvetica" w:hAnsi="Helvetica"/>
        </w:rPr>
      </w:pPr>
    </w:p>
    <w:p w14:paraId="62B60636" w14:textId="7C193A5A" w:rsidR="00BF6936" w:rsidRPr="003F3266" w:rsidRDefault="00BF6936" w:rsidP="005A54B3">
      <w:pPr>
        <w:rPr>
          <w:rFonts w:ascii="Helvetica" w:hAnsi="Helvetica"/>
        </w:rPr>
      </w:pPr>
    </w:p>
    <w:p w14:paraId="6EE08EBF" w14:textId="37D11F90" w:rsidR="00BF6936" w:rsidRPr="003F3266" w:rsidRDefault="00BF6936" w:rsidP="005A54B3">
      <w:pPr>
        <w:rPr>
          <w:rFonts w:ascii="Helvetica" w:hAnsi="Helvetica"/>
        </w:rPr>
      </w:pPr>
    </w:p>
    <w:p w14:paraId="6CB4999F" w14:textId="67765F72" w:rsidR="00BF6936" w:rsidRPr="003F3266" w:rsidRDefault="00BF6936" w:rsidP="005A54B3">
      <w:pPr>
        <w:rPr>
          <w:rFonts w:ascii="Helvetica" w:hAnsi="Helvetica"/>
        </w:rPr>
      </w:pPr>
    </w:p>
    <w:p w14:paraId="43388DD4" w14:textId="6BA5C9B1" w:rsidR="00BF6936" w:rsidRPr="003F3266" w:rsidRDefault="00BF6936" w:rsidP="005A54B3">
      <w:pPr>
        <w:rPr>
          <w:rFonts w:ascii="Helvetica" w:hAnsi="Helvetica"/>
        </w:rPr>
      </w:pPr>
    </w:p>
    <w:p w14:paraId="523776AC" w14:textId="34D08990" w:rsidR="00BF6936" w:rsidRPr="003F3266" w:rsidRDefault="00BF6936" w:rsidP="005A54B3">
      <w:pPr>
        <w:rPr>
          <w:rFonts w:ascii="Helvetica" w:hAnsi="Helvetica"/>
        </w:rPr>
      </w:pPr>
    </w:p>
    <w:p w14:paraId="3F3A346D" w14:textId="36FA0EA4" w:rsidR="00BF6936" w:rsidRPr="003F3266" w:rsidRDefault="00BF6936" w:rsidP="005A54B3">
      <w:pPr>
        <w:rPr>
          <w:rFonts w:ascii="Helvetica" w:hAnsi="Helvetica"/>
        </w:rPr>
      </w:pPr>
    </w:p>
    <w:p w14:paraId="321089A3" w14:textId="3F7D06CF" w:rsidR="00BF6936" w:rsidRPr="003F3266" w:rsidRDefault="00BF6936" w:rsidP="005A54B3">
      <w:pPr>
        <w:rPr>
          <w:rFonts w:ascii="Helvetica" w:hAnsi="Helvetica"/>
        </w:rPr>
      </w:pPr>
    </w:p>
    <w:p w14:paraId="3A7B0FD0" w14:textId="1E1A6586" w:rsidR="00BF6936" w:rsidRPr="003F3266" w:rsidRDefault="00BF6936" w:rsidP="005A54B3">
      <w:pPr>
        <w:rPr>
          <w:rFonts w:ascii="Helvetica" w:hAnsi="Helvetica"/>
        </w:rPr>
      </w:pPr>
    </w:p>
    <w:p w14:paraId="75B579AD" w14:textId="4E09E44C" w:rsidR="00BF6936" w:rsidRPr="003F3266" w:rsidRDefault="00BF6936" w:rsidP="005A54B3">
      <w:pPr>
        <w:rPr>
          <w:rFonts w:ascii="Helvetica" w:hAnsi="Helvetica"/>
        </w:rPr>
      </w:pPr>
    </w:p>
    <w:p w14:paraId="6C881A96" w14:textId="3C70EAAC" w:rsidR="00BF6936" w:rsidRPr="003F3266" w:rsidRDefault="00BF6936" w:rsidP="005A54B3">
      <w:pPr>
        <w:rPr>
          <w:rFonts w:ascii="Helvetica" w:hAnsi="Helvetica"/>
        </w:rPr>
      </w:pPr>
    </w:p>
    <w:p w14:paraId="52E79DD4" w14:textId="4A489F2A" w:rsidR="002E2A7D" w:rsidRPr="003F3266" w:rsidRDefault="002E2A7D">
      <w:pPr>
        <w:spacing w:after="200"/>
        <w:rPr>
          <w:rFonts w:ascii="Helvetica" w:hAnsi="Helvetica"/>
        </w:rPr>
      </w:pPr>
      <w:r w:rsidRPr="003F3266">
        <w:rPr>
          <w:rFonts w:ascii="Helvetica" w:hAnsi="Helvetica"/>
        </w:rPr>
        <w:br w:type="page"/>
      </w:r>
    </w:p>
    <w:p w14:paraId="3E680A36" w14:textId="77777777" w:rsidR="00BF6936" w:rsidRPr="003F3266" w:rsidRDefault="00BF6936" w:rsidP="005A54B3">
      <w:pPr>
        <w:rPr>
          <w:rFonts w:ascii="Helvetica" w:hAnsi="Helvetica"/>
        </w:rPr>
      </w:pPr>
    </w:p>
    <w:p w14:paraId="2EAC4AE5" w14:textId="3ACE249B" w:rsidR="00EC278A" w:rsidRPr="003F3266" w:rsidRDefault="00EC278A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0" w:name="_Toc38023214"/>
      <w:r w:rsidRPr="003F3266">
        <w:rPr>
          <w:rFonts w:ascii="Helvetica" w:hAnsi="Helvetica"/>
        </w:rPr>
        <w:t>Introduction</w:t>
      </w:r>
      <w:bookmarkEnd w:id="0"/>
    </w:p>
    <w:p w14:paraId="33DD3EB4" w14:textId="3FEFC5D1" w:rsidR="00B21796" w:rsidRPr="003F3266" w:rsidRDefault="00B21796" w:rsidP="005A54B3">
      <w:pPr>
        <w:rPr>
          <w:rFonts w:ascii="Helvetica" w:hAnsi="Helvetica"/>
        </w:rPr>
      </w:pPr>
    </w:p>
    <w:p w14:paraId="6C84B8DE" w14:textId="5D0FD5FD" w:rsidR="005A54B3" w:rsidRPr="003F3266" w:rsidRDefault="005A54B3" w:rsidP="005A54B3">
      <w:pPr>
        <w:rPr>
          <w:rFonts w:ascii="Helvetica" w:hAnsi="Helvetica"/>
        </w:rPr>
      </w:pPr>
    </w:p>
    <w:p w14:paraId="439125F3" w14:textId="3269A95B" w:rsidR="005A54B3" w:rsidRPr="003F3266" w:rsidRDefault="005A54B3" w:rsidP="005A54B3">
      <w:pPr>
        <w:rPr>
          <w:rFonts w:ascii="Helvetica" w:hAnsi="Helvetica"/>
        </w:rPr>
      </w:pPr>
    </w:p>
    <w:p w14:paraId="1A92C5E1" w14:textId="0BBDF699" w:rsidR="005A54B3" w:rsidRPr="003F3266" w:rsidRDefault="005A54B3" w:rsidP="005A54B3">
      <w:pPr>
        <w:rPr>
          <w:rFonts w:ascii="Helvetica" w:hAnsi="Helvetica"/>
        </w:rPr>
      </w:pPr>
    </w:p>
    <w:p w14:paraId="11AA055B" w14:textId="429C2942" w:rsidR="005A54B3" w:rsidRPr="003F3266" w:rsidRDefault="005A54B3" w:rsidP="005A54B3">
      <w:pPr>
        <w:rPr>
          <w:rFonts w:ascii="Helvetica" w:hAnsi="Helvetica"/>
        </w:rPr>
      </w:pPr>
    </w:p>
    <w:p w14:paraId="7BE7A177" w14:textId="002A3FEE" w:rsidR="005A54B3" w:rsidRPr="003F3266" w:rsidRDefault="005A54B3" w:rsidP="005A54B3">
      <w:pPr>
        <w:rPr>
          <w:rFonts w:ascii="Helvetica" w:hAnsi="Helvetica"/>
        </w:rPr>
      </w:pPr>
    </w:p>
    <w:p w14:paraId="6FE33DF0" w14:textId="7BCC0E08" w:rsidR="005A54B3" w:rsidRPr="003F3266" w:rsidRDefault="005A54B3" w:rsidP="005A54B3">
      <w:pPr>
        <w:rPr>
          <w:rFonts w:ascii="Helvetica" w:hAnsi="Helvetica"/>
        </w:rPr>
      </w:pPr>
    </w:p>
    <w:p w14:paraId="5E433C12" w14:textId="54645F6C" w:rsidR="005A54B3" w:rsidRPr="003F3266" w:rsidRDefault="005A54B3" w:rsidP="005A54B3">
      <w:pPr>
        <w:rPr>
          <w:rFonts w:ascii="Helvetica" w:hAnsi="Helvetica"/>
        </w:rPr>
      </w:pPr>
    </w:p>
    <w:p w14:paraId="29AD86C1" w14:textId="01176FC3" w:rsidR="005A54B3" w:rsidRPr="003F3266" w:rsidRDefault="005A54B3" w:rsidP="005A54B3">
      <w:pPr>
        <w:rPr>
          <w:rFonts w:ascii="Helvetica" w:hAnsi="Helvetica"/>
        </w:rPr>
      </w:pPr>
    </w:p>
    <w:p w14:paraId="7B27308D" w14:textId="297E9194" w:rsidR="005A54B3" w:rsidRPr="003F3266" w:rsidRDefault="005A54B3" w:rsidP="005A54B3">
      <w:pPr>
        <w:rPr>
          <w:rFonts w:ascii="Helvetica" w:hAnsi="Helvetica"/>
        </w:rPr>
      </w:pPr>
    </w:p>
    <w:p w14:paraId="77A39F9F" w14:textId="5B2F9431" w:rsidR="005A54B3" w:rsidRPr="003F3266" w:rsidRDefault="005A54B3" w:rsidP="005A54B3">
      <w:pPr>
        <w:rPr>
          <w:rFonts w:ascii="Helvetica" w:hAnsi="Helvetica"/>
        </w:rPr>
      </w:pPr>
    </w:p>
    <w:p w14:paraId="4B54F856" w14:textId="15C7E199" w:rsidR="005A54B3" w:rsidRPr="003F3266" w:rsidRDefault="005A54B3" w:rsidP="005A54B3">
      <w:pPr>
        <w:rPr>
          <w:rFonts w:ascii="Helvetica" w:hAnsi="Helvetica"/>
        </w:rPr>
      </w:pPr>
    </w:p>
    <w:p w14:paraId="302662B4" w14:textId="4BA56F1A" w:rsidR="005A54B3" w:rsidRPr="003F3266" w:rsidRDefault="005A54B3" w:rsidP="005A54B3">
      <w:pPr>
        <w:rPr>
          <w:rFonts w:ascii="Helvetica" w:hAnsi="Helvetica"/>
        </w:rPr>
      </w:pPr>
    </w:p>
    <w:p w14:paraId="24A41EE0" w14:textId="47413677" w:rsidR="005A54B3" w:rsidRPr="003F3266" w:rsidRDefault="005A54B3" w:rsidP="005A54B3">
      <w:pPr>
        <w:rPr>
          <w:rFonts w:ascii="Helvetica" w:hAnsi="Helvetica"/>
        </w:rPr>
      </w:pPr>
    </w:p>
    <w:p w14:paraId="2BD34AD3" w14:textId="63EA4117" w:rsidR="005A54B3" w:rsidRPr="003F3266" w:rsidRDefault="005A54B3" w:rsidP="005A54B3">
      <w:pPr>
        <w:rPr>
          <w:rFonts w:ascii="Helvetica" w:hAnsi="Helvetica"/>
        </w:rPr>
      </w:pPr>
    </w:p>
    <w:p w14:paraId="2CCFF14A" w14:textId="406866DE" w:rsidR="005A54B3" w:rsidRPr="003F3266" w:rsidRDefault="005A54B3" w:rsidP="005A54B3">
      <w:pPr>
        <w:rPr>
          <w:rFonts w:ascii="Helvetica" w:hAnsi="Helvetica"/>
        </w:rPr>
      </w:pPr>
    </w:p>
    <w:p w14:paraId="003F3B54" w14:textId="14D3AF7A" w:rsidR="005A54B3" w:rsidRPr="003F3266" w:rsidRDefault="005A54B3" w:rsidP="005A54B3">
      <w:pPr>
        <w:rPr>
          <w:rFonts w:ascii="Helvetica" w:hAnsi="Helvetica"/>
        </w:rPr>
      </w:pPr>
    </w:p>
    <w:p w14:paraId="17FFAA60" w14:textId="4637D88F" w:rsidR="005A54B3" w:rsidRPr="003F3266" w:rsidRDefault="005A54B3" w:rsidP="005A54B3">
      <w:pPr>
        <w:rPr>
          <w:rFonts w:ascii="Helvetica" w:hAnsi="Helvetica"/>
        </w:rPr>
      </w:pPr>
    </w:p>
    <w:p w14:paraId="677BAE02" w14:textId="0ECF80C2" w:rsidR="005A54B3" w:rsidRPr="003F3266" w:rsidRDefault="005A54B3" w:rsidP="005A54B3">
      <w:pPr>
        <w:rPr>
          <w:rFonts w:ascii="Helvetica" w:hAnsi="Helvetica"/>
        </w:rPr>
      </w:pPr>
    </w:p>
    <w:p w14:paraId="498B59E2" w14:textId="020410EA" w:rsidR="005A54B3" w:rsidRPr="003F3266" w:rsidRDefault="005A54B3" w:rsidP="005A54B3">
      <w:pPr>
        <w:rPr>
          <w:rFonts w:ascii="Helvetica" w:hAnsi="Helvetica"/>
        </w:rPr>
      </w:pPr>
    </w:p>
    <w:p w14:paraId="7109A45E" w14:textId="19F38F4E" w:rsidR="005A54B3" w:rsidRPr="003F3266" w:rsidRDefault="005A54B3" w:rsidP="005A54B3">
      <w:pPr>
        <w:rPr>
          <w:rFonts w:ascii="Helvetica" w:hAnsi="Helvetica"/>
        </w:rPr>
      </w:pPr>
    </w:p>
    <w:p w14:paraId="2FCD7622" w14:textId="7839C52C" w:rsidR="005A54B3" w:rsidRPr="003F3266" w:rsidRDefault="005A54B3" w:rsidP="005A54B3">
      <w:pPr>
        <w:rPr>
          <w:rFonts w:ascii="Helvetica" w:hAnsi="Helvetica"/>
        </w:rPr>
      </w:pPr>
    </w:p>
    <w:p w14:paraId="5B4E2C7B" w14:textId="610D627E" w:rsidR="005A54B3" w:rsidRPr="003F3266" w:rsidRDefault="005A54B3" w:rsidP="005A54B3">
      <w:pPr>
        <w:rPr>
          <w:rFonts w:ascii="Helvetica" w:hAnsi="Helvetica"/>
        </w:rPr>
      </w:pPr>
    </w:p>
    <w:p w14:paraId="5988669F" w14:textId="60D5BC59" w:rsidR="005A54B3" w:rsidRPr="003F3266" w:rsidRDefault="005A54B3" w:rsidP="005A54B3">
      <w:pPr>
        <w:rPr>
          <w:rFonts w:ascii="Helvetica" w:hAnsi="Helvetica"/>
        </w:rPr>
      </w:pPr>
    </w:p>
    <w:p w14:paraId="02A79354" w14:textId="71CBADB1" w:rsidR="005A54B3" w:rsidRPr="003F3266" w:rsidRDefault="005A54B3" w:rsidP="005A54B3">
      <w:pPr>
        <w:rPr>
          <w:rFonts w:ascii="Helvetica" w:hAnsi="Helvetica"/>
        </w:rPr>
      </w:pPr>
    </w:p>
    <w:p w14:paraId="2DD357A4" w14:textId="1FD5EE32" w:rsidR="005A54B3" w:rsidRPr="003F3266" w:rsidRDefault="005A54B3" w:rsidP="005A54B3">
      <w:pPr>
        <w:rPr>
          <w:rFonts w:ascii="Helvetica" w:hAnsi="Helvetica"/>
        </w:rPr>
      </w:pPr>
    </w:p>
    <w:p w14:paraId="6D1FAFCE" w14:textId="73A86227" w:rsidR="005A54B3" w:rsidRPr="003F3266" w:rsidRDefault="005A54B3" w:rsidP="005A54B3">
      <w:pPr>
        <w:rPr>
          <w:rFonts w:ascii="Helvetica" w:hAnsi="Helvetica"/>
        </w:rPr>
      </w:pPr>
    </w:p>
    <w:p w14:paraId="1DCA56CD" w14:textId="7670A7D9" w:rsidR="005A54B3" w:rsidRPr="003F3266" w:rsidRDefault="005A54B3" w:rsidP="005A54B3">
      <w:pPr>
        <w:rPr>
          <w:rFonts w:ascii="Helvetica" w:hAnsi="Helvetica"/>
        </w:rPr>
      </w:pPr>
    </w:p>
    <w:p w14:paraId="5AE42492" w14:textId="7D5BCEE0" w:rsidR="005A54B3" w:rsidRPr="003F3266" w:rsidRDefault="005A54B3" w:rsidP="005A54B3">
      <w:pPr>
        <w:rPr>
          <w:rFonts w:ascii="Helvetica" w:hAnsi="Helvetica"/>
        </w:rPr>
      </w:pPr>
    </w:p>
    <w:p w14:paraId="461C5F69" w14:textId="498518AF" w:rsidR="005A54B3" w:rsidRPr="003F3266" w:rsidRDefault="005A54B3" w:rsidP="005A54B3">
      <w:pPr>
        <w:rPr>
          <w:rFonts w:ascii="Helvetica" w:hAnsi="Helvetica"/>
        </w:rPr>
      </w:pPr>
    </w:p>
    <w:p w14:paraId="1210CDBD" w14:textId="29B18F2C" w:rsidR="005A54B3" w:rsidRPr="003F3266" w:rsidRDefault="005A54B3" w:rsidP="005A54B3">
      <w:pPr>
        <w:rPr>
          <w:rFonts w:ascii="Helvetica" w:hAnsi="Helvetica"/>
        </w:rPr>
      </w:pPr>
    </w:p>
    <w:p w14:paraId="1BCE57B7" w14:textId="5607BAF5" w:rsidR="005A54B3" w:rsidRPr="003F3266" w:rsidRDefault="005A54B3" w:rsidP="005A54B3">
      <w:pPr>
        <w:rPr>
          <w:rFonts w:ascii="Helvetica" w:hAnsi="Helvetica"/>
        </w:rPr>
      </w:pPr>
    </w:p>
    <w:p w14:paraId="019C1AAE" w14:textId="5CB8383C" w:rsidR="005A54B3" w:rsidRPr="003F3266" w:rsidRDefault="005A54B3" w:rsidP="005A54B3">
      <w:pPr>
        <w:rPr>
          <w:rFonts w:ascii="Helvetica" w:hAnsi="Helvetica"/>
        </w:rPr>
      </w:pPr>
    </w:p>
    <w:p w14:paraId="22524A63" w14:textId="49FC8F2E" w:rsidR="005A54B3" w:rsidRPr="003F3266" w:rsidRDefault="005A54B3" w:rsidP="005A54B3">
      <w:pPr>
        <w:rPr>
          <w:rFonts w:ascii="Helvetica" w:hAnsi="Helvetica"/>
        </w:rPr>
      </w:pPr>
    </w:p>
    <w:p w14:paraId="790DC208" w14:textId="53FF914A" w:rsidR="005A54B3" w:rsidRPr="003F3266" w:rsidRDefault="005A54B3" w:rsidP="005A54B3">
      <w:pPr>
        <w:rPr>
          <w:rFonts w:ascii="Helvetica" w:hAnsi="Helvetica"/>
        </w:rPr>
      </w:pPr>
    </w:p>
    <w:p w14:paraId="0E759688" w14:textId="708EC4BF" w:rsidR="00754C32" w:rsidRPr="003F3266" w:rsidRDefault="00754C32" w:rsidP="005A54B3">
      <w:pPr>
        <w:rPr>
          <w:rFonts w:ascii="Helvetica" w:hAnsi="Helvetica"/>
        </w:rPr>
      </w:pPr>
    </w:p>
    <w:p w14:paraId="301EBE50" w14:textId="2677BE55" w:rsidR="00754C32" w:rsidRPr="003F3266" w:rsidRDefault="00754C32" w:rsidP="005A54B3">
      <w:pPr>
        <w:rPr>
          <w:rFonts w:ascii="Helvetica" w:hAnsi="Helvetica"/>
        </w:rPr>
      </w:pPr>
    </w:p>
    <w:p w14:paraId="5ACD905A" w14:textId="1B27C5DB" w:rsidR="00754C32" w:rsidRPr="003F3266" w:rsidRDefault="00754C32" w:rsidP="005A54B3">
      <w:pPr>
        <w:rPr>
          <w:rFonts w:ascii="Helvetica" w:hAnsi="Helvetica"/>
        </w:rPr>
      </w:pPr>
    </w:p>
    <w:p w14:paraId="5FDE3162" w14:textId="77777777" w:rsidR="00754C32" w:rsidRPr="003F3266" w:rsidRDefault="00754C32" w:rsidP="005A54B3">
      <w:pPr>
        <w:rPr>
          <w:rFonts w:ascii="Helvetica" w:hAnsi="Helvetica"/>
        </w:rPr>
      </w:pPr>
    </w:p>
    <w:p w14:paraId="68509383" w14:textId="6C5A296C" w:rsidR="005A54B3" w:rsidRPr="003F3266" w:rsidRDefault="005A54B3" w:rsidP="005A54B3">
      <w:pPr>
        <w:rPr>
          <w:rFonts w:ascii="Helvetica" w:hAnsi="Helvetica"/>
        </w:rPr>
      </w:pPr>
    </w:p>
    <w:p w14:paraId="59F407FF" w14:textId="77777777" w:rsidR="002E7F2C" w:rsidRPr="003F3266" w:rsidRDefault="002E7F2C" w:rsidP="005A54B3">
      <w:pPr>
        <w:rPr>
          <w:rFonts w:ascii="Helvetica" w:hAnsi="Helvetica"/>
        </w:rPr>
      </w:pPr>
    </w:p>
    <w:p w14:paraId="532AD215" w14:textId="77777777" w:rsidR="002E2A7D" w:rsidRPr="003F3266" w:rsidRDefault="002E2A7D" w:rsidP="005A54B3">
      <w:pPr>
        <w:rPr>
          <w:rFonts w:ascii="Helvetica" w:hAnsi="Helvetica"/>
        </w:rPr>
      </w:pPr>
    </w:p>
    <w:p w14:paraId="6CC24988" w14:textId="27CF7793" w:rsidR="00BF6936" w:rsidRPr="003F3266" w:rsidRDefault="00BF6936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1" w:name="_Toc38023215"/>
      <w:r w:rsidRPr="003F3266">
        <w:rPr>
          <w:rFonts w:ascii="Helvetica" w:hAnsi="Helvetica"/>
        </w:rPr>
        <w:lastRenderedPageBreak/>
        <w:t>Participants</w:t>
      </w:r>
      <w:bookmarkEnd w:id="1"/>
    </w:p>
    <w:p w14:paraId="748BCEB4" w14:textId="5D8EFB71" w:rsidR="00BF6936" w:rsidRPr="003F3266" w:rsidRDefault="00BF6936" w:rsidP="005A54B3">
      <w:pPr>
        <w:rPr>
          <w:rFonts w:ascii="Helvetica" w:hAnsi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195"/>
      </w:tblGrid>
      <w:tr w:rsidR="00BF6936" w:rsidRPr="003F3266" w14:paraId="10D595C8" w14:textId="77777777" w:rsidTr="00472A34">
        <w:tc>
          <w:tcPr>
            <w:tcW w:w="3397" w:type="dxa"/>
            <w:shd w:val="clear" w:color="auto" w:fill="D9D9D9" w:themeFill="background1" w:themeFillShade="D9"/>
          </w:tcPr>
          <w:p w14:paraId="53A6D9DD" w14:textId="26374C1E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  <w:r w:rsidRPr="003F3266">
              <w:rPr>
                <w:rFonts w:ascii="Helvetica" w:hAnsi="Helvetica"/>
                <w:sz w:val="16"/>
                <w:szCs w:val="16"/>
              </w:rPr>
              <w:t>Name</w:t>
            </w:r>
          </w:p>
        </w:tc>
        <w:tc>
          <w:tcPr>
            <w:tcW w:w="6195" w:type="dxa"/>
            <w:shd w:val="clear" w:color="auto" w:fill="D9D9D9" w:themeFill="background1" w:themeFillShade="D9"/>
          </w:tcPr>
          <w:p w14:paraId="4300CD6D" w14:textId="29DA9B04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  <w:r w:rsidRPr="003F3266">
              <w:rPr>
                <w:rFonts w:ascii="Helvetica" w:hAnsi="Helvetica"/>
                <w:sz w:val="16"/>
                <w:szCs w:val="16"/>
              </w:rPr>
              <w:t>Affiliation</w:t>
            </w:r>
          </w:p>
        </w:tc>
      </w:tr>
      <w:tr w:rsidR="00BF6936" w:rsidRPr="003F3266" w14:paraId="7507034C" w14:textId="77777777" w:rsidTr="00BF6936">
        <w:tc>
          <w:tcPr>
            <w:tcW w:w="3397" w:type="dxa"/>
          </w:tcPr>
          <w:p w14:paraId="6CDFE28F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64037E09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74925476" w14:textId="77777777" w:rsidTr="00BF6936">
        <w:tc>
          <w:tcPr>
            <w:tcW w:w="3397" w:type="dxa"/>
          </w:tcPr>
          <w:p w14:paraId="29166742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5B841123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6FBEBF98" w14:textId="77777777" w:rsidTr="00BF6936">
        <w:tc>
          <w:tcPr>
            <w:tcW w:w="3397" w:type="dxa"/>
          </w:tcPr>
          <w:p w14:paraId="2CBF3086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3DB54FAF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652A4916" w14:textId="77777777" w:rsidTr="00BF6936">
        <w:tc>
          <w:tcPr>
            <w:tcW w:w="3397" w:type="dxa"/>
          </w:tcPr>
          <w:p w14:paraId="03C90DF4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5328F420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69FD11E9" w14:textId="77777777" w:rsidTr="00BF6936">
        <w:tc>
          <w:tcPr>
            <w:tcW w:w="3397" w:type="dxa"/>
          </w:tcPr>
          <w:p w14:paraId="2242CC8D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77AE04DA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6E568DFC" w14:textId="77777777" w:rsidTr="00BF6936">
        <w:tc>
          <w:tcPr>
            <w:tcW w:w="3397" w:type="dxa"/>
          </w:tcPr>
          <w:p w14:paraId="2CA4F515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4F5AED83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  <w:tr w:rsidR="00BF6936" w:rsidRPr="003F3266" w14:paraId="04DB2051" w14:textId="77777777" w:rsidTr="00BF6936">
        <w:tc>
          <w:tcPr>
            <w:tcW w:w="3397" w:type="dxa"/>
          </w:tcPr>
          <w:p w14:paraId="0991DCC2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6195" w:type="dxa"/>
          </w:tcPr>
          <w:p w14:paraId="3BCEBAA5" w14:textId="77777777" w:rsidR="00BF6936" w:rsidRPr="003F3266" w:rsidRDefault="00BF6936" w:rsidP="005A54B3">
            <w:pPr>
              <w:rPr>
                <w:rFonts w:ascii="Helvetica" w:hAnsi="Helvetica"/>
                <w:sz w:val="16"/>
                <w:szCs w:val="16"/>
              </w:rPr>
            </w:pPr>
          </w:p>
        </w:tc>
      </w:tr>
    </w:tbl>
    <w:p w14:paraId="5150F9B0" w14:textId="5C30F684" w:rsidR="00BF6936" w:rsidRPr="003F3266" w:rsidRDefault="00BF6936" w:rsidP="005A54B3">
      <w:pPr>
        <w:rPr>
          <w:rFonts w:ascii="Helvetica" w:hAnsi="Helvetica"/>
        </w:rPr>
      </w:pPr>
    </w:p>
    <w:p w14:paraId="5D6E0D48" w14:textId="62006024" w:rsidR="005A54B3" w:rsidRPr="003F3266" w:rsidRDefault="005A54B3" w:rsidP="005A54B3">
      <w:pPr>
        <w:rPr>
          <w:rFonts w:ascii="Helvetica" w:hAnsi="Helvetica"/>
        </w:rPr>
      </w:pPr>
    </w:p>
    <w:p w14:paraId="43752EE1" w14:textId="01943380" w:rsidR="005A54B3" w:rsidRPr="003F3266" w:rsidRDefault="005A54B3" w:rsidP="005A54B3">
      <w:pPr>
        <w:rPr>
          <w:rFonts w:ascii="Helvetica" w:hAnsi="Helvetica"/>
        </w:rPr>
      </w:pPr>
    </w:p>
    <w:p w14:paraId="2D886D19" w14:textId="65CE2961" w:rsidR="005A54B3" w:rsidRPr="003F3266" w:rsidRDefault="005A54B3" w:rsidP="005A54B3">
      <w:pPr>
        <w:rPr>
          <w:rFonts w:ascii="Helvetica" w:hAnsi="Helvetica"/>
        </w:rPr>
      </w:pPr>
    </w:p>
    <w:p w14:paraId="311656A7" w14:textId="41070FBF" w:rsidR="005A54B3" w:rsidRPr="003F3266" w:rsidRDefault="005A54B3" w:rsidP="005A54B3">
      <w:pPr>
        <w:rPr>
          <w:rFonts w:ascii="Helvetica" w:hAnsi="Helvetica"/>
        </w:rPr>
      </w:pPr>
    </w:p>
    <w:p w14:paraId="46F3EC60" w14:textId="16BFFE7D" w:rsidR="005A54B3" w:rsidRPr="003F3266" w:rsidRDefault="005A54B3" w:rsidP="005A54B3">
      <w:pPr>
        <w:rPr>
          <w:rFonts w:ascii="Helvetica" w:hAnsi="Helvetica"/>
        </w:rPr>
      </w:pPr>
    </w:p>
    <w:p w14:paraId="5E92AC31" w14:textId="3BE4C924" w:rsidR="005A54B3" w:rsidRPr="003F3266" w:rsidRDefault="005A54B3" w:rsidP="005A54B3">
      <w:pPr>
        <w:rPr>
          <w:rFonts w:ascii="Helvetica" w:hAnsi="Helvetica"/>
        </w:rPr>
      </w:pPr>
    </w:p>
    <w:p w14:paraId="53052EC9" w14:textId="08E0C484" w:rsidR="005A54B3" w:rsidRPr="003F3266" w:rsidRDefault="005A54B3" w:rsidP="005A54B3">
      <w:pPr>
        <w:rPr>
          <w:rFonts w:ascii="Helvetica" w:hAnsi="Helvetica"/>
        </w:rPr>
      </w:pPr>
    </w:p>
    <w:p w14:paraId="31DFBA38" w14:textId="6EF7CE02" w:rsidR="005A54B3" w:rsidRPr="003F3266" w:rsidRDefault="005A54B3" w:rsidP="005A54B3">
      <w:pPr>
        <w:rPr>
          <w:rFonts w:ascii="Helvetica" w:hAnsi="Helvetica"/>
        </w:rPr>
      </w:pPr>
    </w:p>
    <w:p w14:paraId="33A7107F" w14:textId="2B30B606" w:rsidR="005A54B3" w:rsidRPr="003F3266" w:rsidRDefault="005A54B3" w:rsidP="005A54B3">
      <w:pPr>
        <w:rPr>
          <w:rFonts w:ascii="Helvetica" w:hAnsi="Helvetica"/>
        </w:rPr>
      </w:pPr>
    </w:p>
    <w:p w14:paraId="06C3CE83" w14:textId="20D63243" w:rsidR="005A54B3" w:rsidRPr="003F3266" w:rsidRDefault="005A54B3" w:rsidP="005A54B3">
      <w:pPr>
        <w:rPr>
          <w:rFonts w:ascii="Helvetica" w:hAnsi="Helvetica"/>
        </w:rPr>
      </w:pPr>
    </w:p>
    <w:p w14:paraId="5452F06E" w14:textId="0CDE9FBB" w:rsidR="005A54B3" w:rsidRPr="003F3266" w:rsidRDefault="005A54B3" w:rsidP="005A54B3">
      <w:pPr>
        <w:rPr>
          <w:rFonts w:ascii="Helvetica" w:hAnsi="Helvetica"/>
        </w:rPr>
      </w:pPr>
    </w:p>
    <w:p w14:paraId="53A26E66" w14:textId="19721201" w:rsidR="005A54B3" w:rsidRPr="003F3266" w:rsidRDefault="005A54B3" w:rsidP="005A54B3">
      <w:pPr>
        <w:rPr>
          <w:rFonts w:ascii="Helvetica" w:hAnsi="Helvetica"/>
        </w:rPr>
      </w:pPr>
    </w:p>
    <w:p w14:paraId="482966C3" w14:textId="77581BBB" w:rsidR="005A54B3" w:rsidRPr="003F3266" w:rsidRDefault="005A54B3" w:rsidP="005A54B3">
      <w:pPr>
        <w:rPr>
          <w:rFonts w:ascii="Helvetica" w:hAnsi="Helvetica"/>
        </w:rPr>
      </w:pPr>
    </w:p>
    <w:p w14:paraId="0A2CCD6C" w14:textId="73D15EB4" w:rsidR="005A54B3" w:rsidRPr="003F3266" w:rsidRDefault="005A54B3" w:rsidP="005A54B3">
      <w:pPr>
        <w:rPr>
          <w:rFonts w:ascii="Helvetica" w:hAnsi="Helvetica"/>
        </w:rPr>
      </w:pPr>
    </w:p>
    <w:p w14:paraId="422B219E" w14:textId="0BB5788D" w:rsidR="005A54B3" w:rsidRPr="003F3266" w:rsidRDefault="005A54B3" w:rsidP="005A54B3">
      <w:pPr>
        <w:rPr>
          <w:rFonts w:ascii="Helvetica" w:hAnsi="Helvetica"/>
        </w:rPr>
      </w:pPr>
    </w:p>
    <w:p w14:paraId="4BDE7E02" w14:textId="3194E2D3" w:rsidR="005A54B3" w:rsidRPr="003F3266" w:rsidRDefault="005A54B3" w:rsidP="005A54B3">
      <w:pPr>
        <w:rPr>
          <w:rFonts w:ascii="Helvetica" w:hAnsi="Helvetica"/>
        </w:rPr>
      </w:pPr>
    </w:p>
    <w:p w14:paraId="37CE9929" w14:textId="0BD691F0" w:rsidR="005A54B3" w:rsidRPr="003F3266" w:rsidRDefault="005A54B3" w:rsidP="005A54B3">
      <w:pPr>
        <w:rPr>
          <w:rFonts w:ascii="Helvetica" w:hAnsi="Helvetica"/>
        </w:rPr>
      </w:pPr>
    </w:p>
    <w:p w14:paraId="41A96813" w14:textId="1B0A6A1C" w:rsidR="005A54B3" w:rsidRPr="003F3266" w:rsidRDefault="005A54B3" w:rsidP="005A54B3">
      <w:pPr>
        <w:rPr>
          <w:rFonts w:ascii="Helvetica" w:hAnsi="Helvetica"/>
        </w:rPr>
      </w:pPr>
    </w:p>
    <w:p w14:paraId="79957967" w14:textId="765F5E53" w:rsidR="005A54B3" w:rsidRPr="003F3266" w:rsidRDefault="005A54B3" w:rsidP="005A54B3">
      <w:pPr>
        <w:rPr>
          <w:rFonts w:ascii="Helvetica" w:hAnsi="Helvetica"/>
        </w:rPr>
      </w:pPr>
    </w:p>
    <w:p w14:paraId="43B2845F" w14:textId="328D11D8" w:rsidR="005A54B3" w:rsidRPr="003F3266" w:rsidRDefault="005A54B3" w:rsidP="005A54B3">
      <w:pPr>
        <w:rPr>
          <w:rFonts w:ascii="Helvetica" w:hAnsi="Helvetica"/>
        </w:rPr>
      </w:pPr>
    </w:p>
    <w:p w14:paraId="68F2636F" w14:textId="35DD7C9B" w:rsidR="005A54B3" w:rsidRPr="003F3266" w:rsidRDefault="005A54B3" w:rsidP="005A54B3">
      <w:pPr>
        <w:rPr>
          <w:rFonts w:ascii="Helvetica" w:hAnsi="Helvetica"/>
        </w:rPr>
      </w:pPr>
    </w:p>
    <w:p w14:paraId="0D0213A3" w14:textId="23B81913" w:rsidR="005A54B3" w:rsidRPr="003F3266" w:rsidRDefault="005A54B3" w:rsidP="005A54B3">
      <w:pPr>
        <w:rPr>
          <w:rFonts w:ascii="Helvetica" w:hAnsi="Helvetica"/>
        </w:rPr>
      </w:pPr>
    </w:p>
    <w:p w14:paraId="68A6C4F8" w14:textId="60DF3A7B" w:rsidR="005A54B3" w:rsidRPr="003F3266" w:rsidRDefault="005A54B3" w:rsidP="005A54B3">
      <w:pPr>
        <w:rPr>
          <w:rFonts w:ascii="Helvetica" w:hAnsi="Helvetica"/>
        </w:rPr>
      </w:pPr>
    </w:p>
    <w:p w14:paraId="6ED35919" w14:textId="3D0DFACF" w:rsidR="005A54B3" w:rsidRPr="003F3266" w:rsidRDefault="005A54B3" w:rsidP="005A54B3">
      <w:pPr>
        <w:rPr>
          <w:rFonts w:ascii="Helvetica" w:hAnsi="Helvetica"/>
        </w:rPr>
      </w:pPr>
    </w:p>
    <w:p w14:paraId="5C5BB23C" w14:textId="44D19C3C" w:rsidR="005A54B3" w:rsidRPr="003F3266" w:rsidRDefault="005A54B3" w:rsidP="005A54B3">
      <w:pPr>
        <w:rPr>
          <w:rFonts w:ascii="Helvetica" w:hAnsi="Helvetica"/>
        </w:rPr>
      </w:pPr>
    </w:p>
    <w:p w14:paraId="38638DFA" w14:textId="5E4A840A" w:rsidR="005A54B3" w:rsidRPr="003F3266" w:rsidRDefault="005A54B3" w:rsidP="005A54B3">
      <w:pPr>
        <w:rPr>
          <w:rFonts w:ascii="Helvetica" w:hAnsi="Helvetica"/>
        </w:rPr>
      </w:pPr>
    </w:p>
    <w:p w14:paraId="6BB853C3" w14:textId="197261C5" w:rsidR="005A54B3" w:rsidRPr="003F3266" w:rsidRDefault="005A54B3" w:rsidP="005A54B3">
      <w:pPr>
        <w:rPr>
          <w:rFonts w:ascii="Helvetica" w:hAnsi="Helvetica"/>
        </w:rPr>
      </w:pPr>
    </w:p>
    <w:p w14:paraId="541D74D8" w14:textId="2CCA44D3" w:rsidR="005A54B3" w:rsidRPr="003F3266" w:rsidRDefault="005A54B3" w:rsidP="005A54B3">
      <w:pPr>
        <w:rPr>
          <w:rFonts w:ascii="Helvetica" w:hAnsi="Helvetica"/>
        </w:rPr>
      </w:pPr>
    </w:p>
    <w:p w14:paraId="66BF1A48" w14:textId="251568CA" w:rsidR="002E2A7D" w:rsidRPr="003F3266" w:rsidRDefault="002E2A7D" w:rsidP="005A54B3">
      <w:pPr>
        <w:rPr>
          <w:rFonts w:ascii="Helvetica" w:hAnsi="Helvetica"/>
        </w:rPr>
      </w:pPr>
    </w:p>
    <w:p w14:paraId="4161E4E6" w14:textId="77777777" w:rsidR="002E2A7D" w:rsidRPr="003F3266" w:rsidRDefault="002E2A7D" w:rsidP="005A54B3">
      <w:pPr>
        <w:rPr>
          <w:rFonts w:ascii="Helvetica" w:hAnsi="Helvetica"/>
        </w:rPr>
      </w:pPr>
    </w:p>
    <w:p w14:paraId="092FEC95" w14:textId="01E3B3E8" w:rsidR="005A54B3" w:rsidRPr="003F3266" w:rsidRDefault="005A54B3" w:rsidP="005A54B3">
      <w:pPr>
        <w:rPr>
          <w:rFonts w:ascii="Helvetica" w:hAnsi="Helvetica"/>
        </w:rPr>
      </w:pPr>
    </w:p>
    <w:p w14:paraId="17797ED6" w14:textId="33105C30" w:rsidR="002E7F2C" w:rsidRPr="003F3266" w:rsidRDefault="002E7F2C" w:rsidP="005A54B3">
      <w:pPr>
        <w:rPr>
          <w:rFonts w:ascii="Helvetica" w:hAnsi="Helvetica"/>
        </w:rPr>
      </w:pPr>
    </w:p>
    <w:p w14:paraId="15AD7781" w14:textId="3ACE5014" w:rsidR="00754C32" w:rsidRPr="003F3266" w:rsidRDefault="00754C32" w:rsidP="005A54B3">
      <w:pPr>
        <w:rPr>
          <w:rFonts w:ascii="Helvetica" w:hAnsi="Helvetica"/>
        </w:rPr>
      </w:pPr>
    </w:p>
    <w:p w14:paraId="17E2DC4B" w14:textId="45004E9B" w:rsidR="00754C32" w:rsidRPr="003F3266" w:rsidRDefault="00754C32" w:rsidP="005A54B3">
      <w:pPr>
        <w:rPr>
          <w:rFonts w:ascii="Helvetica" w:hAnsi="Helvetica"/>
        </w:rPr>
      </w:pPr>
    </w:p>
    <w:p w14:paraId="37D45E62" w14:textId="221A2502" w:rsidR="00754C32" w:rsidRDefault="00754C32" w:rsidP="005A54B3">
      <w:pPr>
        <w:rPr>
          <w:rFonts w:ascii="Helvetica" w:hAnsi="Helvetica"/>
        </w:rPr>
      </w:pPr>
    </w:p>
    <w:p w14:paraId="600A71F3" w14:textId="77777777" w:rsidR="00B4383A" w:rsidRPr="003F3266" w:rsidRDefault="00B4383A" w:rsidP="005A54B3">
      <w:pPr>
        <w:rPr>
          <w:rFonts w:ascii="Helvetica" w:hAnsi="Helvetica"/>
        </w:rPr>
      </w:pPr>
    </w:p>
    <w:p w14:paraId="02902CCB" w14:textId="77777777" w:rsidR="00754C32" w:rsidRPr="003F3266" w:rsidRDefault="00754C32" w:rsidP="005A54B3">
      <w:pPr>
        <w:rPr>
          <w:rFonts w:ascii="Helvetica" w:hAnsi="Helvetica"/>
        </w:rPr>
      </w:pPr>
    </w:p>
    <w:p w14:paraId="169247EE" w14:textId="3CB75239" w:rsidR="00B21796" w:rsidRPr="003F3266" w:rsidRDefault="00B21796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2" w:name="_Toc38023216"/>
      <w:r w:rsidRPr="003F3266">
        <w:rPr>
          <w:rFonts w:ascii="Helvetica" w:hAnsi="Helvetica"/>
        </w:rPr>
        <w:lastRenderedPageBreak/>
        <w:t>Field Diary</w:t>
      </w:r>
      <w:r w:rsidR="007040EB">
        <w:rPr>
          <w:rFonts w:ascii="Helvetica" w:hAnsi="Helvetica"/>
        </w:rPr>
        <w:t xml:space="preserve"> (optional)</w:t>
      </w:r>
      <w:bookmarkEnd w:id="2"/>
    </w:p>
    <w:p w14:paraId="04DE3A19" w14:textId="6C952C0A" w:rsidR="00B21796" w:rsidRPr="003F3266" w:rsidRDefault="00BF6936" w:rsidP="005A54B3">
      <w:pPr>
        <w:pStyle w:val="Content"/>
        <w:rPr>
          <w:rFonts w:ascii="Helvetica" w:hAnsi="Helvetica"/>
          <w:b w:val="0"/>
          <w:bCs/>
          <w:i/>
          <w:iCs/>
        </w:rPr>
      </w:pPr>
      <w:r w:rsidRPr="003F3266">
        <w:rPr>
          <w:rFonts w:ascii="Helvetica" w:hAnsi="Helvetica"/>
          <w:b w:val="0"/>
          <w:bCs/>
          <w:i/>
          <w:iCs/>
        </w:rPr>
        <w:t>Please provide a brief day-to-day schedule of activities</w:t>
      </w:r>
    </w:p>
    <w:p w14:paraId="674BF03E" w14:textId="674C7242" w:rsidR="00BF6936" w:rsidRPr="003F3266" w:rsidRDefault="00BF6936" w:rsidP="005A54B3">
      <w:pPr>
        <w:pStyle w:val="Content"/>
        <w:rPr>
          <w:rFonts w:ascii="Helvetica" w:hAnsi="Helvetica"/>
        </w:rPr>
      </w:pPr>
    </w:p>
    <w:p w14:paraId="7AC831DA" w14:textId="1C0EFF96" w:rsidR="00BF6936" w:rsidRPr="003F3266" w:rsidRDefault="00BF6936" w:rsidP="005A54B3">
      <w:pPr>
        <w:pStyle w:val="Content"/>
        <w:rPr>
          <w:rFonts w:ascii="Helvetica" w:hAnsi="Helvetica"/>
        </w:rPr>
      </w:pPr>
      <w:r w:rsidRPr="003F3266">
        <w:rPr>
          <w:rFonts w:ascii="Helvetica" w:hAnsi="Helvetica"/>
        </w:rPr>
        <w:t>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45"/>
      </w:tblGrid>
      <w:tr w:rsidR="00BF6936" w:rsidRPr="003F3266" w14:paraId="2A8C6E9C" w14:textId="77777777" w:rsidTr="00472A34">
        <w:tc>
          <w:tcPr>
            <w:tcW w:w="2547" w:type="dxa"/>
            <w:shd w:val="clear" w:color="auto" w:fill="D9D9D9" w:themeFill="background1" w:themeFillShade="D9"/>
          </w:tcPr>
          <w:p w14:paraId="4346331C" w14:textId="7EE2BC91" w:rsidR="00BF6936" w:rsidRPr="003F3266" w:rsidRDefault="00BF6936" w:rsidP="005A54B3">
            <w:pPr>
              <w:pStyle w:val="EmphasisText"/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7045" w:type="dxa"/>
            <w:shd w:val="clear" w:color="auto" w:fill="D9D9D9" w:themeFill="background1" w:themeFillShade="D9"/>
          </w:tcPr>
          <w:p w14:paraId="7723915C" w14:textId="71442072" w:rsidR="00BF6936" w:rsidRPr="003F3266" w:rsidRDefault="00BF6936" w:rsidP="005A54B3">
            <w:pPr>
              <w:pStyle w:val="EmphasisText"/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/>
                <w:bCs/>
                <w:sz w:val="16"/>
                <w:szCs w:val="16"/>
              </w:rPr>
              <w:t>Activities</w:t>
            </w:r>
          </w:p>
        </w:tc>
      </w:tr>
      <w:tr w:rsidR="00BF6936" w:rsidRPr="003F3266" w14:paraId="5EB5CB6F" w14:textId="77777777" w:rsidTr="00BF6936">
        <w:tc>
          <w:tcPr>
            <w:tcW w:w="2547" w:type="dxa"/>
          </w:tcPr>
          <w:p w14:paraId="2D8AF5DA" w14:textId="5E14C9C4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01-08-20</w:t>
            </w:r>
            <w:r w:rsidR="007040EB">
              <w:rPr>
                <w:rFonts w:ascii="Helvetica" w:hAnsi="Helvetica"/>
                <w:b w:val="0"/>
                <w:bCs/>
                <w:sz w:val="16"/>
                <w:szCs w:val="16"/>
              </w:rPr>
              <w:t>20</w:t>
            </w:r>
          </w:p>
        </w:tc>
        <w:tc>
          <w:tcPr>
            <w:tcW w:w="7045" w:type="dxa"/>
          </w:tcPr>
          <w:p w14:paraId="47067B52" w14:textId="4CF836C6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 xml:space="preserve">Team </w:t>
            </w:r>
            <w:r w:rsidR="007040EB">
              <w:rPr>
                <w:rFonts w:ascii="Helvetica" w:hAnsi="Helvetica"/>
                <w:b w:val="0"/>
                <w:bCs/>
                <w:sz w:val="16"/>
                <w:szCs w:val="16"/>
              </w:rPr>
              <w:t>arrives in Greenland</w:t>
            </w:r>
          </w:p>
        </w:tc>
      </w:tr>
      <w:tr w:rsidR="00BF6936" w:rsidRPr="003F3266" w14:paraId="265D0D5B" w14:textId="77777777" w:rsidTr="00BF6936">
        <w:tc>
          <w:tcPr>
            <w:tcW w:w="2547" w:type="dxa"/>
          </w:tcPr>
          <w:p w14:paraId="7F4A4892" w14:textId="385DFA6D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02-08-20</w:t>
            </w:r>
            <w:r w:rsidR="007040EB">
              <w:rPr>
                <w:rFonts w:ascii="Helvetica" w:hAnsi="Helvetica"/>
                <w:b w:val="0"/>
                <w:bCs/>
                <w:sz w:val="16"/>
                <w:szCs w:val="16"/>
              </w:rPr>
              <w:t>20</w:t>
            </w:r>
          </w:p>
        </w:tc>
        <w:tc>
          <w:tcPr>
            <w:tcW w:w="7045" w:type="dxa"/>
          </w:tcPr>
          <w:p w14:paraId="5FCF14C7" w14:textId="5FF75BEA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Packing and preparation of filed gear</w:t>
            </w:r>
          </w:p>
        </w:tc>
      </w:tr>
      <w:tr w:rsidR="00BF6936" w:rsidRPr="003F3266" w14:paraId="3BE0AB58" w14:textId="77777777" w:rsidTr="00BF6936">
        <w:tc>
          <w:tcPr>
            <w:tcW w:w="2547" w:type="dxa"/>
          </w:tcPr>
          <w:p w14:paraId="5AD62796" w14:textId="5B5AB013" w:rsidR="00BF6936" w:rsidRPr="003F3266" w:rsidRDefault="00476A50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03-08-20</w:t>
            </w:r>
            <w:r w:rsidR="007040EB">
              <w:rPr>
                <w:rFonts w:ascii="Helvetica" w:hAnsi="Helvetica"/>
                <w:b w:val="0"/>
                <w:bCs/>
                <w:sz w:val="16"/>
                <w:szCs w:val="16"/>
              </w:rPr>
              <w:t>20</w:t>
            </w:r>
          </w:p>
        </w:tc>
        <w:tc>
          <w:tcPr>
            <w:tcW w:w="7045" w:type="dxa"/>
          </w:tcPr>
          <w:p w14:paraId="64B982ED" w14:textId="4299888C" w:rsidR="00BF6936" w:rsidRPr="003F3266" w:rsidRDefault="00476A50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Travel to site</w:t>
            </w:r>
            <w:r w:rsidR="007040EB">
              <w:rPr>
                <w:rFonts w:ascii="Helvetica" w:hAnsi="Helvetica"/>
                <w:b w:val="0"/>
                <w:bCs/>
                <w:sz w:val="16"/>
                <w:szCs w:val="16"/>
              </w:rPr>
              <w:t xml:space="preserve"> X</w:t>
            </w:r>
            <w:r w:rsidRPr="003F3266">
              <w:rPr>
                <w:rFonts w:ascii="Helvetica" w:hAnsi="Helvetica"/>
                <w:b w:val="0"/>
                <w:bCs/>
                <w:sz w:val="16"/>
                <w:szCs w:val="16"/>
              </w:rPr>
              <w:t>. set up camp</w:t>
            </w:r>
          </w:p>
        </w:tc>
      </w:tr>
      <w:tr w:rsidR="00BF6936" w:rsidRPr="003F3266" w14:paraId="4948D7CE" w14:textId="77777777" w:rsidTr="00BF6936">
        <w:tc>
          <w:tcPr>
            <w:tcW w:w="2547" w:type="dxa"/>
          </w:tcPr>
          <w:p w14:paraId="351A225D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  <w:tc>
          <w:tcPr>
            <w:tcW w:w="7045" w:type="dxa"/>
          </w:tcPr>
          <w:p w14:paraId="46A529FE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</w:tr>
      <w:tr w:rsidR="00BF6936" w:rsidRPr="003F3266" w14:paraId="35E346B0" w14:textId="77777777" w:rsidTr="00BF6936">
        <w:tc>
          <w:tcPr>
            <w:tcW w:w="2547" w:type="dxa"/>
          </w:tcPr>
          <w:p w14:paraId="0A8BCE35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  <w:tc>
          <w:tcPr>
            <w:tcW w:w="7045" w:type="dxa"/>
          </w:tcPr>
          <w:p w14:paraId="30728EF6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</w:tr>
      <w:tr w:rsidR="00BF6936" w:rsidRPr="003F3266" w14:paraId="77AEE424" w14:textId="77777777" w:rsidTr="00BF6936">
        <w:tc>
          <w:tcPr>
            <w:tcW w:w="2547" w:type="dxa"/>
          </w:tcPr>
          <w:p w14:paraId="6B1BA72D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  <w:tc>
          <w:tcPr>
            <w:tcW w:w="7045" w:type="dxa"/>
          </w:tcPr>
          <w:p w14:paraId="1EE95000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</w:tr>
      <w:tr w:rsidR="00BF6936" w:rsidRPr="003F3266" w14:paraId="28DAB522" w14:textId="77777777" w:rsidTr="00BF6936">
        <w:tc>
          <w:tcPr>
            <w:tcW w:w="2547" w:type="dxa"/>
          </w:tcPr>
          <w:p w14:paraId="0B73389C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  <w:tc>
          <w:tcPr>
            <w:tcW w:w="7045" w:type="dxa"/>
          </w:tcPr>
          <w:p w14:paraId="5E4F7224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</w:tr>
      <w:tr w:rsidR="00BF6936" w:rsidRPr="003F3266" w14:paraId="4DB2313E" w14:textId="77777777" w:rsidTr="00BF6936">
        <w:tc>
          <w:tcPr>
            <w:tcW w:w="2547" w:type="dxa"/>
          </w:tcPr>
          <w:p w14:paraId="69639BF6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  <w:tc>
          <w:tcPr>
            <w:tcW w:w="7045" w:type="dxa"/>
          </w:tcPr>
          <w:p w14:paraId="2D631891" w14:textId="77777777" w:rsidR="00BF6936" w:rsidRPr="003F3266" w:rsidRDefault="00BF6936" w:rsidP="005A54B3">
            <w:pPr>
              <w:pStyle w:val="Content"/>
              <w:rPr>
                <w:rFonts w:ascii="Helvetica" w:hAnsi="Helvetica"/>
                <w:b w:val="0"/>
                <w:bCs/>
                <w:sz w:val="16"/>
                <w:szCs w:val="16"/>
              </w:rPr>
            </w:pPr>
          </w:p>
        </w:tc>
      </w:tr>
    </w:tbl>
    <w:p w14:paraId="052B8A53" w14:textId="52BE8A9B" w:rsidR="00BF6936" w:rsidRPr="003F3266" w:rsidRDefault="00BF6936" w:rsidP="005A54B3">
      <w:pPr>
        <w:pStyle w:val="Content"/>
        <w:rPr>
          <w:rFonts w:ascii="Helvetica" w:hAnsi="Helvetica"/>
        </w:rPr>
      </w:pPr>
    </w:p>
    <w:p w14:paraId="72D84967" w14:textId="6E84E03D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A9B6CAF" w14:textId="37A55E66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5E234D63" w14:textId="0B5CC31B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00B5AB1E" w14:textId="54725C3D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42496ECC" w14:textId="162C56DD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3E0D0C17" w14:textId="1595A3DA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28BB9F57" w14:textId="40DC8879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676C68D0" w14:textId="44FDF21E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5D3E3AB8" w14:textId="375F8C2C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679139F7" w14:textId="4969AB98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5E8D183" w14:textId="7FBA92FC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33A5CC40" w14:textId="7A999314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0AC72AE" w14:textId="22B86656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173AC517" w14:textId="44A7C0A6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2966A1B" w14:textId="0F718ACB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11E64053" w14:textId="493E7AEE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CFEE0F0" w14:textId="59084747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2DA364CE" w14:textId="705F0FE5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09F1B4F6" w14:textId="18B80315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665AFB91" w14:textId="4B71D9B1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69B94A58" w14:textId="0465F328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562DE932" w14:textId="3A580EB0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5F384283" w14:textId="0C5C8DDC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55BAE479" w14:textId="7DDBCE98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49198D9" w14:textId="10A1B1F3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26346729" w14:textId="436645FE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459800A8" w14:textId="735E0FA2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7A8ABB8D" w14:textId="3749FA3F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2C121DA0" w14:textId="06A4F672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018F30B6" w14:textId="6D4C598E" w:rsidR="00754C32" w:rsidRPr="003F3266" w:rsidRDefault="00754C32" w:rsidP="005A54B3">
      <w:pPr>
        <w:pStyle w:val="Content"/>
        <w:rPr>
          <w:rFonts w:ascii="Helvetica" w:hAnsi="Helvetica"/>
        </w:rPr>
      </w:pPr>
    </w:p>
    <w:p w14:paraId="25149992" w14:textId="22543428" w:rsidR="00754C32" w:rsidRPr="003F3266" w:rsidRDefault="00754C32" w:rsidP="005A54B3">
      <w:pPr>
        <w:pStyle w:val="Content"/>
        <w:rPr>
          <w:rFonts w:ascii="Helvetica" w:hAnsi="Helvetica"/>
        </w:rPr>
      </w:pPr>
    </w:p>
    <w:p w14:paraId="1361AC44" w14:textId="77777777" w:rsidR="00754C32" w:rsidRPr="003F3266" w:rsidRDefault="00754C32" w:rsidP="005A54B3">
      <w:pPr>
        <w:pStyle w:val="Content"/>
        <w:rPr>
          <w:rFonts w:ascii="Helvetica" w:hAnsi="Helvetica"/>
        </w:rPr>
      </w:pPr>
    </w:p>
    <w:p w14:paraId="1A89F844" w14:textId="77777777" w:rsidR="005A54B3" w:rsidRPr="003F3266" w:rsidRDefault="005A54B3" w:rsidP="005A54B3">
      <w:pPr>
        <w:pStyle w:val="Content"/>
        <w:rPr>
          <w:rFonts w:ascii="Helvetica" w:hAnsi="Helvetica"/>
        </w:rPr>
      </w:pPr>
    </w:p>
    <w:p w14:paraId="32B15D75" w14:textId="482470F7" w:rsidR="00EC278A" w:rsidRPr="003F3266" w:rsidRDefault="00B21796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3" w:name="_Toc38023217"/>
      <w:r w:rsidRPr="003F3266">
        <w:rPr>
          <w:rFonts w:ascii="Helvetica" w:hAnsi="Helvetica"/>
        </w:rPr>
        <w:lastRenderedPageBreak/>
        <w:t>Background</w:t>
      </w:r>
      <w:bookmarkEnd w:id="3"/>
    </w:p>
    <w:p w14:paraId="390E8E78" w14:textId="3DE80704" w:rsidR="001847BC" w:rsidRPr="003F3266" w:rsidRDefault="001847BC" w:rsidP="001847BC">
      <w:pPr>
        <w:rPr>
          <w:rFonts w:ascii="Helvetica" w:hAnsi="Helvetica"/>
        </w:rPr>
      </w:pPr>
    </w:p>
    <w:p w14:paraId="0961F3E1" w14:textId="4BECDCBB" w:rsidR="001847BC" w:rsidRPr="003F3266" w:rsidRDefault="001847BC" w:rsidP="001847BC">
      <w:pPr>
        <w:rPr>
          <w:rFonts w:ascii="Helvetica" w:hAnsi="Helvetica"/>
          <w:i/>
          <w:iCs/>
        </w:rPr>
      </w:pPr>
      <w:r w:rsidRPr="003F3266">
        <w:rPr>
          <w:rFonts w:ascii="Helvetica" w:hAnsi="Helvetica"/>
          <w:i/>
          <w:iCs/>
        </w:rPr>
        <w:t>Please add maps and locations of site(s) investigated and all geographic points in Decimal Degrees</w:t>
      </w:r>
      <w:r w:rsidR="00472A34" w:rsidRPr="003F3266">
        <w:rPr>
          <w:rFonts w:ascii="Helvetica" w:hAnsi="Helvetica"/>
          <w:i/>
          <w:iCs/>
        </w:rPr>
        <w:t xml:space="preserve"> (if possible)</w:t>
      </w:r>
      <w:r w:rsidRPr="003F3266">
        <w:rPr>
          <w:rFonts w:ascii="Helvetica" w:hAnsi="Helvetica"/>
          <w:i/>
          <w:iCs/>
        </w:rPr>
        <w:t xml:space="preserve">. </w:t>
      </w:r>
    </w:p>
    <w:p w14:paraId="58DCDCEE" w14:textId="2C147EFD" w:rsidR="00472A34" w:rsidRPr="003F3266" w:rsidRDefault="00472A34" w:rsidP="001847BC">
      <w:pPr>
        <w:rPr>
          <w:rFonts w:ascii="Helvetica" w:hAnsi="Helvetica"/>
          <w:i/>
          <w:iCs/>
        </w:rPr>
      </w:pPr>
    </w:p>
    <w:p w14:paraId="07E95272" w14:textId="77777777" w:rsidR="00472A34" w:rsidRPr="003F3266" w:rsidRDefault="00472A34" w:rsidP="00472A34">
      <w:pPr>
        <w:keepNext/>
        <w:rPr>
          <w:rFonts w:ascii="Helvetica" w:hAnsi="Helvetica"/>
        </w:rPr>
      </w:pPr>
      <w:r w:rsidRPr="003F3266">
        <w:rPr>
          <w:rFonts w:ascii="Helvetica" w:hAnsi="Helvetica"/>
          <w:i/>
          <w:iCs/>
          <w:noProof/>
        </w:rPr>
        <w:drawing>
          <wp:inline distT="0" distB="0" distL="0" distR="0" wp14:anchorId="5177DCE2" wp14:editId="2826B498">
            <wp:extent cx="5899253" cy="402830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_map_2_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792" cy="40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724C" w14:textId="7477A535" w:rsidR="00472A34" w:rsidRPr="003F3266" w:rsidRDefault="00472A34" w:rsidP="00472A34">
      <w:pPr>
        <w:pStyle w:val="Caption"/>
        <w:rPr>
          <w:rFonts w:ascii="Helvetica" w:hAnsi="Helvetica"/>
          <w:i w:val="0"/>
          <w:iCs w:val="0"/>
        </w:rPr>
      </w:pPr>
      <w:r w:rsidRPr="003F3266">
        <w:rPr>
          <w:rFonts w:ascii="Helvetica" w:hAnsi="Helvetica"/>
        </w:rPr>
        <w:t xml:space="preserve">Figure </w:t>
      </w:r>
      <w:r w:rsidR="003A01B6" w:rsidRPr="003F3266">
        <w:rPr>
          <w:rFonts w:ascii="Helvetica" w:hAnsi="Helvetica"/>
        </w:rPr>
        <w:fldChar w:fldCharType="begin"/>
      </w:r>
      <w:r w:rsidR="003A01B6" w:rsidRPr="003F3266">
        <w:rPr>
          <w:rFonts w:ascii="Helvetica" w:hAnsi="Helvetica"/>
        </w:rPr>
        <w:instrText xml:space="preserve"> SEQ Figure \* ARABIC </w:instrText>
      </w:r>
      <w:r w:rsidR="003A01B6" w:rsidRPr="003F3266">
        <w:rPr>
          <w:rFonts w:ascii="Helvetica" w:hAnsi="Helvetica"/>
        </w:rPr>
        <w:fldChar w:fldCharType="separate"/>
      </w:r>
      <w:r w:rsidRPr="003F3266">
        <w:rPr>
          <w:rFonts w:ascii="Helvetica" w:hAnsi="Helvetica"/>
          <w:noProof/>
        </w:rPr>
        <w:t>1</w:t>
      </w:r>
      <w:r w:rsidR="003A01B6" w:rsidRPr="003F3266">
        <w:rPr>
          <w:rFonts w:ascii="Helvetica" w:hAnsi="Helvetica"/>
          <w:noProof/>
        </w:rPr>
        <w:fldChar w:fldCharType="end"/>
      </w:r>
      <w:r w:rsidRPr="003F3266">
        <w:rPr>
          <w:rFonts w:ascii="Helvetica" w:hAnsi="Helvetica"/>
        </w:rPr>
        <w:t>. generic map</w:t>
      </w:r>
    </w:p>
    <w:p w14:paraId="0AF89932" w14:textId="77777777" w:rsidR="001847BC" w:rsidRPr="003F3266" w:rsidRDefault="001847BC" w:rsidP="001847BC">
      <w:pPr>
        <w:rPr>
          <w:rFonts w:ascii="Helvetica" w:hAnsi="Helvetica"/>
        </w:rPr>
      </w:pPr>
    </w:p>
    <w:p w14:paraId="2D7DE4DA" w14:textId="73C97E85" w:rsidR="002E7F2C" w:rsidRPr="003F3266" w:rsidRDefault="00B21796" w:rsidP="003F3266">
      <w:pPr>
        <w:pStyle w:val="Heading2"/>
        <w:numPr>
          <w:ilvl w:val="1"/>
          <w:numId w:val="1"/>
        </w:numPr>
        <w:rPr>
          <w:rFonts w:ascii="Helvetica" w:hAnsi="Helvetica"/>
        </w:rPr>
      </w:pPr>
      <w:bookmarkStart w:id="4" w:name="_Toc38023218"/>
      <w:r w:rsidRPr="003F3266">
        <w:rPr>
          <w:rFonts w:ascii="Helvetica" w:hAnsi="Helvetica"/>
        </w:rPr>
        <w:t>Environmental context</w:t>
      </w:r>
      <w:bookmarkEnd w:id="4"/>
    </w:p>
    <w:p w14:paraId="4BE602E9" w14:textId="67DD95F1" w:rsidR="00B21796" w:rsidRPr="003F3266" w:rsidRDefault="00B21796" w:rsidP="002E7F2C">
      <w:pPr>
        <w:pStyle w:val="Heading2"/>
        <w:numPr>
          <w:ilvl w:val="1"/>
          <w:numId w:val="1"/>
        </w:numPr>
        <w:rPr>
          <w:rFonts w:ascii="Helvetica" w:hAnsi="Helvetica"/>
        </w:rPr>
      </w:pPr>
      <w:bookmarkStart w:id="5" w:name="_Toc38023219"/>
      <w:r w:rsidRPr="003F3266">
        <w:rPr>
          <w:rFonts w:ascii="Helvetica" w:hAnsi="Helvetica"/>
        </w:rPr>
        <w:t>Previous Investigations</w:t>
      </w:r>
      <w:bookmarkEnd w:id="5"/>
    </w:p>
    <w:p w14:paraId="4971AA3E" w14:textId="1407B951" w:rsidR="00B21796" w:rsidRPr="003F3266" w:rsidRDefault="00B21796" w:rsidP="005A54B3">
      <w:pPr>
        <w:rPr>
          <w:rFonts w:ascii="Helvetica" w:hAnsi="Helvetica"/>
        </w:rPr>
      </w:pPr>
    </w:p>
    <w:p w14:paraId="075D1BCA" w14:textId="77777777" w:rsidR="003F3266" w:rsidRPr="003F3266" w:rsidRDefault="003F3266" w:rsidP="005A54B3">
      <w:pPr>
        <w:rPr>
          <w:rFonts w:ascii="Helvetica" w:hAnsi="Helvetica"/>
        </w:rPr>
      </w:pPr>
    </w:p>
    <w:p w14:paraId="14B08AFA" w14:textId="53D06133" w:rsidR="005A54B3" w:rsidRPr="003F3266" w:rsidRDefault="005A54B3" w:rsidP="005A54B3">
      <w:pPr>
        <w:rPr>
          <w:rFonts w:ascii="Helvetica" w:hAnsi="Helvetica"/>
        </w:rPr>
      </w:pPr>
    </w:p>
    <w:p w14:paraId="7C2DCD32" w14:textId="0425F80B" w:rsidR="005A54B3" w:rsidRPr="003F3266" w:rsidRDefault="005A54B3" w:rsidP="005A54B3">
      <w:pPr>
        <w:rPr>
          <w:rFonts w:ascii="Helvetica" w:hAnsi="Helvetica"/>
        </w:rPr>
      </w:pPr>
    </w:p>
    <w:p w14:paraId="3FA981A8" w14:textId="64DFE4B1" w:rsidR="005A54B3" w:rsidRPr="003F3266" w:rsidRDefault="005A54B3" w:rsidP="005A54B3">
      <w:pPr>
        <w:rPr>
          <w:rFonts w:ascii="Helvetica" w:hAnsi="Helvetica"/>
        </w:rPr>
      </w:pPr>
    </w:p>
    <w:p w14:paraId="7C555242" w14:textId="7041A6C2" w:rsidR="005A54B3" w:rsidRPr="003F3266" w:rsidRDefault="005A54B3" w:rsidP="005A54B3">
      <w:pPr>
        <w:rPr>
          <w:rFonts w:ascii="Helvetica" w:hAnsi="Helvetica"/>
        </w:rPr>
      </w:pPr>
    </w:p>
    <w:p w14:paraId="21A75930" w14:textId="2C1551E4" w:rsidR="005A54B3" w:rsidRPr="003F3266" w:rsidRDefault="005A54B3" w:rsidP="005A54B3">
      <w:pPr>
        <w:rPr>
          <w:rFonts w:ascii="Helvetica" w:hAnsi="Helvetica"/>
        </w:rPr>
      </w:pPr>
    </w:p>
    <w:p w14:paraId="48F36E4C" w14:textId="3DDB249D" w:rsidR="005A54B3" w:rsidRPr="003F3266" w:rsidRDefault="005A54B3" w:rsidP="005A54B3">
      <w:pPr>
        <w:rPr>
          <w:rFonts w:ascii="Helvetica" w:hAnsi="Helvetica"/>
        </w:rPr>
      </w:pPr>
    </w:p>
    <w:p w14:paraId="1B186E0F" w14:textId="1342F2D2" w:rsidR="005A54B3" w:rsidRPr="003F3266" w:rsidRDefault="005A54B3" w:rsidP="005A54B3">
      <w:pPr>
        <w:rPr>
          <w:rFonts w:ascii="Helvetica" w:hAnsi="Helvetica"/>
        </w:rPr>
      </w:pPr>
    </w:p>
    <w:p w14:paraId="7347AA5C" w14:textId="0BC26846" w:rsidR="002E2A7D" w:rsidRDefault="002E2A7D" w:rsidP="005A54B3">
      <w:pPr>
        <w:rPr>
          <w:rFonts w:ascii="Helvetica" w:hAnsi="Helvetica"/>
        </w:rPr>
      </w:pPr>
    </w:p>
    <w:p w14:paraId="3C26F59C" w14:textId="77777777" w:rsidR="00B4383A" w:rsidRPr="003F3266" w:rsidRDefault="00B4383A" w:rsidP="005A54B3">
      <w:pPr>
        <w:rPr>
          <w:rFonts w:ascii="Helvetica" w:hAnsi="Helvetica"/>
        </w:rPr>
      </w:pPr>
    </w:p>
    <w:p w14:paraId="09BBBFCD" w14:textId="77777777" w:rsidR="00754C32" w:rsidRPr="003F3266" w:rsidRDefault="00754C32" w:rsidP="005A54B3">
      <w:pPr>
        <w:rPr>
          <w:rFonts w:ascii="Helvetica" w:hAnsi="Helvetica"/>
        </w:rPr>
      </w:pPr>
    </w:p>
    <w:p w14:paraId="267AACBE" w14:textId="28F04671" w:rsidR="00B21796" w:rsidRPr="003F3266" w:rsidRDefault="003F3266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6" w:name="_Toc38023220"/>
      <w:r w:rsidRPr="003F3266">
        <w:rPr>
          <w:rFonts w:ascii="Helvetica" w:hAnsi="Helvetica"/>
        </w:rPr>
        <w:lastRenderedPageBreak/>
        <w:t>Field activities or work performed</w:t>
      </w:r>
      <w:bookmarkEnd w:id="6"/>
    </w:p>
    <w:p w14:paraId="2C45313E" w14:textId="6885BD33" w:rsidR="00B21796" w:rsidRPr="003F3266" w:rsidRDefault="00BF6936" w:rsidP="005A54B3">
      <w:pPr>
        <w:pStyle w:val="Content"/>
        <w:rPr>
          <w:rFonts w:ascii="Helvetica" w:hAnsi="Helvetica"/>
          <w:b w:val="0"/>
          <w:bCs/>
          <w:i/>
          <w:iCs/>
        </w:rPr>
      </w:pPr>
      <w:r w:rsidRPr="003F3266">
        <w:rPr>
          <w:rFonts w:ascii="Helvetica" w:hAnsi="Helvetica"/>
          <w:b w:val="0"/>
          <w:bCs/>
          <w:i/>
          <w:iCs/>
        </w:rPr>
        <w:t xml:space="preserve">Please describe work performed, data sets collected, </w:t>
      </w:r>
      <w:r w:rsidR="002E2A7D" w:rsidRPr="003F3266">
        <w:rPr>
          <w:rFonts w:ascii="Helvetica" w:hAnsi="Helvetica"/>
          <w:b w:val="0"/>
          <w:bCs/>
          <w:i/>
          <w:iCs/>
        </w:rPr>
        <w:t>and</w:t>
      </w:r>
      <w:r w:rsidR="002E7F2C" w:rsidRPr="003F3266">
        <w:rPr>
          <w:rFonts w:ascii="Helvetica" w:hAnsi="Helvetica"/>
          <w:b w:val="0"/>
          <w:bCs/>
          <w:i/>
          <w:iCs/>
        </w:rPr>
        <w:t>/or</w:t>
      </w:r>
      <w:r w:rsidR="002E2A7D" w:rsidRPr="003F3266">
        <w:rPr>
          <w:rFonts w:ascii="Helvetica" w:hAnsi="Helvetica"/>
          <w:b w:val="0"/>
          <w:bCs/>
          <w:i/>
          <w:iCs/>
        </w:rPr>
        <w:t xml:space="preserve"> </w:t>
      </w:r>
      <w:r w:rsidRPr="003F3266">
        <w:rPr>
          <w:rFonts w:ascii="Helvetica" w:hAnsi="Helvetica"/>
          <w:b w:val="0"/>
          <w:bCs/>
          <w:i/>
          <w:iCs/>
        </w:rPr>
        <w:t xml:space="preserve">any preliminary </w:t>
      </w:r>
      <w:r w:rsidR="002E7F2C" w:rsidRPr="003F3266">
        <w:rPr>
          <w:rFonts w:ascii="Helvetica" w:hAnsi="Helvetica"/>
          <w:b w:val="0"/>
          <w:bCs/>
          <w:i/>
          <w:iCs/>
        </w:rPr>
        <w:t>interpretations</w:t>
      </w:r>
    </w:p>
    <w:p w14:paraId="0D376EE6" w14:textId="22A62681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5B1FD823" w14:textId="6FB3962C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5794FF8F" w14:textId="0A1CE83F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2065D74" w14:textId="193BF732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C86FAA7" w14:textId="514AA911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3844C732" w14:textId="419A90B9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61AECE97" w14:textId="0A385857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EA1C125" w14:textId="0E7B837C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336FD3C3" w14:textId="641B9DA7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27C0A41" w14:textId="3BA21962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54B4A02A" w14:textId="307143C0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0440E416" w14:textId="487AD078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A9C7971" w14:textId="4FEBA277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DC494D6" w14:textId="198E94E9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0DF366D8" w14:textId="4DBD28C9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6CD28953" w14:textId="63EB1AFA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4D76E354" w14:textId="64FBE6AE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ECD80E5" w14:textId="1CD6A94F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722A068D" w14:textId="514A3AAB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7B99E3F" w14:textId="16F88E7D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587EFC58" w14:textId="1AA398E2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12CD292" w14:textId="7F96F4EA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5D3EB8F5" w14:textId="4A4A63E6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2E740AE" w14:textId="1CA909B0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BE55A70" w14:textId="48CB48B0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39B06526" w14:textId="3F253B25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25ADA34" w14:textId="4271B59D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1F510EC5" w14:textId="03B06107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0870BA2" w14:textId="77D60144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67FB8F7A" w14:textId="38BC2C3D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25F9EFBC" w14:textId="006ED565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36FD2BDB" w14:textId="298831D3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68EC329B" w14:textId="485E6509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72D592BC" w14:textId="144C15B6" w:rsidR="005A54B3" w:rsidRPr="003F3266" w:rsidRDefault="005A54B3" w:rsidP="005A54B3">
      <w:pPr>
        <w:pStyle w:val="Content"/>
        <w:rPr>
          <w:rFonts w:ascii="Helvetica" w:hAnsi="Helvetica"/>
          <w:i/>
          <w:iCs/>
        </w:rPr>
      </w:pPr>
    </w:p>
    <w:p w14:paraId="45E9A6A8" w14:textId="2FAB5612" w:rsidR="002E2A7D" w:rsidRPr="003F3266" w:rsidRDefault="002E2A7D" w:rsidP="005A54B3">
      <w:pPr>
        <w:pStyle w:val="Content"/>
        <w:rPr>
          <w:rFonts w:ascii="Helvetica" w:hAnsi="Helvetica"/>
          <w:i/>
          <w:iCs/>
        </w:rPr>
      </w:pPr>
    </w:p>
    <w:p w14:paraId="5B11BE9D" w14:textId="57C7C7A9" w:rsidR="002E2A7D" w:rsidRPr="003F3266" w:rsidRDefault="002E2A7D" w:rsidP="005A54B3">
      <w:pPr>
        <w:pStyle w:val="Content"/>
        <w:rPr>
          <w:rFonts w:ascii="Helvetica" w:hAnsi="Helvetica"/>
          <w:i/>
          <w:iCs/>
        </w:rPr>
      </w:pPr>
    </w:p>
    <w:p w14:paraId="264379F5" w14:textId="251A55FE" w:rsidR="002E2A7D" w:rsidRPr="003F3266" w:rsidRDefault="002E2A7D" w:rsidP="005A54B3">
      <w:pPr>
        <w:pStyle w:val="Content"/>
        <w:rPr>
          <w:rFonts w:ascii="Helvetica" w:hAnsi="Helvetica"/>
          <w:i/>
          <w:iCs/>
        </w:rPr>
      </w:pPr>
    </w:p>
    <w:p w14:paraId="7E61A7F8" w14:textId="0375C5DD" w:rsidR="00754C32" w:rsidRPr="003F3266" w:rsidRDefault="00754C32" w:rsidP="005A54B3">
      <w:pPr>
        <w:pStyle w:val="Content"/>
        <w:rPr>
          <w:rFonts w:ascii="Helvetica" w:hAnsi="Helvetica"/>
          <w:i/>
          <w:iCs/>
        </w:rPr>
      </w:pPr>
    </w:p>
    <w:p w14:paraId="583470FF" w14:textId="6EDFCBF0" w:rsidR="00754C32" w:rsidRPr="003F3266" w:rsidRDefault="00754C32" w:rsidP="005A54B3">
      <w:pPr>
        <w:pStyle w:val="Content"/>
        <w:rPr>
          <w:rFonts w:ascii="Helvetica" w:hAnsi="Helvetica"/>
          <w:i/>
          <w:iCs/>
        </w:rPr>
      </w:pPr>
    </w:p>
    <w:p w14:paraId="24181CE1" w14:textId="4C18A9CC" w:rsidR="00754C32" w:rsidRPr="003F3266" w:rsidRDefault="00754C32" w:rsidP="005A54B3">
      <w:pPr>
        <w:pStyle w:val="Content"/>
        <w:rPr>
          <w:rFonts w:ascii="Helvetica" w:hAnsi="Helvetica"/>
          <w:i/>
          <w:iCs/>
        </w:rPr>
      </w:pPr>
    </w:p>
    <w:p w14:paraId="521953A4" w14:textId="77777777" w:rsidR="003F3266" w:rsidRPr="003F3266" w:rsidRDefault="003F3266" w:rsidP="003F3266">
      <w:pPr>
        <w:pStyle w:val="Heading1"/>
        <w:rPr>
          <w:rFonts w:ascii="Helvetica" w:hAnsi="Helvetica"/>
        </w:rPr>
      </w:pPr>
    </w:p>
    <w:p w14:paraId="3DA65B20" w14:textId="54A4D201" w:rsidR="00B21796" w:rsidRPr="003F3266" w:rsidRDefault="00BF6936" w:rsidP="005A54B3">
      <w:pPr>
        <w:pStyle w:val="Heading1"/>
        <w:numPr>
          <w:ilvl w:val="0"/>
          <w:numId w:val="1"/>
        </w:numPr>
        <w:rPr>
          <w:rFonts w:ascii="Helvetica" w:hAnsi="Helvetica"/>
        </w:rPr>
      </w:pPr>
      <w:bookmarkStart w:id="7" w:name="_Toc38023221"/>
      <w:r w:rsidRPr="003F3266">
        <w:rPr>
          <w:rFonts w:ascii="Helvetica" w:hAnsi="Helvetica"/>
        </w:rPr>
        <w:t>Summary</w:t>
      </w:r>
      <w:bookmarkEnd w:id="7"/>
    </w:p>
    <w:p w14:paraId="7BBEF039" w14:textId="6712C2A0" w:rsidR="005A54B3" w:rsidRPr="003F3266" w:rsidRDefault="005A54B3" w:rsidP="005A54B3">
      <w:pPr>
        <w:rPr>
          <w:rFonts w:ascii="Helvetica" w:hAnsi="Helvetica"/>
        </w:rPr>
      </w:pPr>
    </w:p>
    <w:p w14:paraId="55C16125" w14:textId="76B8AD4B" w:rsidR="005A54B3" w:rsidRPr="003F3266" w:rsidRDefault="005A54B3" w:rsidP="005A54B3">
      <w:pPr>
        <w:rPr>
          <w:rFonts w:ascii="Helvetica" w:hAnsi="Helvetica"/>
        </w:rPr>
      </w:pPr>
    </w:p>
    <w:p w14:paraId="25DD02D2" w14:textId="2AC1ED69" w:rsidR="005A54B3" w:rsidRPr="003F3266" w:rsidRDefault="005A54B3" w:rsidP="005A54B3">
      <w:pPr>
        <w:rPr>
          <w:rFonts w:ascii="Helvetica" w:hAnsi="Helvetica"/>
        </w:rPr>
      </w:pPr>
    </w:p>
    <w:p w14:paraId="6CBD94AE" w14:textId="3FFDD89D" w:rsidR="005A54B3" w:rsidRPr="003F3266" w:rsidRDefault="005A54B3" w:rsidP="005A54B3">
      <w:pPr>
        <w:rPr>
          <w:rFonts w:ascii="Helvetica" w:hAnsi="Helvetica"/>
        </w:rPr>
      </w:pPr>
    </w:p>
    <w:p w14:paraId="086BCD30" w14:textId="2AAB6F39" w:rsidR="005A54B3" w:rsidRPr="003F3266" w:rsidRDefault="005A54B3" w:rsidP="005A54B3">
      <w:pPr>
        <w:rPr>
          <w:rFonts w:ascii="Helvetica" w:hAnsi="Helvetica"/>
        </w:rPr>
      </w:pPr>
    </w:p>
    <w:p w14:paraId="0DD6ADCF" w14:textId="7FD69857" w:rsidR="005A54B3" w:rsidRPr="003F3266" w:rsidRDefault="005A54B3" w:rsidP="005A54B3">
      <w:pPr>
        <w:rPr>
          <w:rFonts w:ascii="Helvetica" w:hAnsi="Helvetica"/>
        </w:rPr>
      </w:pPr>
    </w:p>
    <w:p w14:paraId="669F4002" w14:textId="0667770E" w:rsidR="005A54B3" w:rsidRPr="003F3266" w:rsidRDefault="005A54B3" w:rsidP="005A54B3">
      <w:pPr>
        <w:rPr>
          <w:rFonts w:ascii="Helvetica" w:hAnsi="Helvetica"/>
        </w:rPr>
      </w:pPr>
    </w:p>
    <w:p w14:paraId="4A4EFDE5" w14:textId="536F21AB" w:rsidR="005A54B3" w:rsidRPr="003F3266" w:rsidRDefault="005A54B3" w:rsidP="005A54B3">
      <w:pPr>
        <w:rPr>
          <w:rFonts w:ascii="Helvetica" w:hAnsi="Helvetica"/>
        </w:rPr>
      </w:pPr>
    </w:p>
    <w:p w14:paraId="696B710A" w14:textId="59DC7741" w:rsidR="005A54B3" w:rsidRPr="003F3266" w:rsidRDefault="005A54B3" w:rsidP="005A54B3">
      <w:pPr>
        <w:rPr>
          <w:rFonts w:ascii="Helvetica" w:hAnsi="Helvetica"/>
        </w:rPr>
      </w:pPr>
    </w:p>
    <w:p w14:paraId="79D7E4A8" w14:textId="6A6BFE62" w:rsidR="005A54B3" w:rsidRPr="003F3266" w:rsidRDefault="005A54B3" w:rsidP="005A54B3">
      <w:pPr>
        <w:rPr>
          <w:rFonts w:ascii="Helvetica" w:hAnsi="Helvetica"/>
        </w:rPr>
      </w:pPr>
    </w:p>
    <w:p w14:paraId="4C0AF175" w14:textId="5ADDF902" w:rsidR="005A54B3" w:rsidRPr="003F3266" w:rsidRDefault="005A54B3" w:rsidP="005A54B3">
      <w:pPr>
        <w:rPr>
          <w:rFonts w:ascii="Helvetica" w:hAnsi="Helvetica"/>
        </w:rPr>
      </w:pPr>
    </w:p>
    <w:p w14:paraId="10A6A3F6" w14:textId="63ECCCDC" w:rsidR="005A54B3" w:rsidRPr="003F3266" w:rsidRDefault="005A54B3" w:rsidP="005A54B3">
      <w:pPr>
        <w:rPr>
          <w:rFonts w:ascii="Helvetica" w:hAnsi="Helvetica"/>
        </w:rPr>
      </w:pPr>
    </w:p>
    <w:p w14:paraId="0E7C127B" w14:textId="48DDA424" w:rsidR="005A54B3" w:rsidRPr="003F3266" w:rsidRDefault="005A54B3" w:rsidP="005A54B3">
      <w:pPr>
        <w:rPr>
          <w:rFonts w:ascii="Helvetica" w:hAnsi="Helvetica"/>
        </w:rPr>
      </w:pPr>
    </w:p>
    <w:p w14:paraId="79EEE067" w14:textId="5C23BBC3" w:rsidR="005A54B3" w:rsidRPr="003F3266" w:rsidRDefault="005A54B3" w:rsidP="005A54B3">
      <w:pPr>
        <w:rPr>
          <w:rFonts w:ascii="Helvetica" w:hAnsi="Helvetica"/>
        </w:rPr>
      </w:pPr>
    </w:p>
    <w:p w14:paraId="61E71ADA" w14:textId="79FE166D" w:rsidR="005A54B3" w:rsidRPr="003F3266" w:rsidRDefault="005A54B3" w:rsidP="005A54B3">
      <w:pPr>
        <w:rPr>
          <w:rFonts w:ascii="Helvetica" w:hAnsi="Helvetica"/>
        </w:rPr>
      </w:pPr>
    </w:p>
    <w:p w14:paraId="23AF4FC2" w14:textId="17937835" w:rsidR="005A54B3" w:rsidRPr="003F3266" w:rsidRDefault="005A54B3" w:rsidP="005A54B3">
      <w:pPr>
        <w:rPr>
          <w:rFonts w:ascii="Helvetica" w:hAnsi="Helvetica"/>
        </w:rPr>
      </w:pPr>
    </w:p>
    <w:p w14:paraId="0F773B9C" w14:textId="6C36858B" w:rsidR="005A54B3" w:rsidRPr="003F3266" w:rsidRDefault="005A54B3" w:rsidP="005A54B3">
      <w:pPr>
        <w:rPr>
          <w:rFonts w:ascii="Helvetica" w:hAnsi="Helvetica"/>
        </w:rPr>
      </w:pPr>
    </w:p>
    <w:p w14:paraId="02AE1658" w14:textId="6B9BD05C" w:rsidR="005A54B3" w:rsidRPr="003F3266" w:rsidRDefault="005A54B3" w:rsidP="005A54B3">
      <w:pPr>
        <w:rPr>
          <w:rFonts w:ascii="Helvetica" w:hAnsi="Helvetica"/>
        </w:rPr>
      </w:pPr>
    </w:p>
    <w:p w14:paraId="53954193" w14:textId="20018164" w:rsidR="005A54B3" w:rsidRPr="003F3266" w:rsidRDefault="005A54B3" w:rsidP="005A54B3">
      <w:pPr>
        <w:rPr>
          <w:rFonts w:ascii="Helvetica" w:hAnsi="Helvetica"/>
        </w:rPr>
      </w:pPr>
    </w:p>
    <w:p w14:paraId="74CD9CC3" w14:textId="0F03D0F7" w:rsidR="005A54B3" w:rsidRPr="003F3266" w:rsidRDefault="005A54B3" w:rsidP="005A54B3">
      <w:pPr>
        <w:rPr>
          <w:rFonts w:ascii="Helvetica" w:hAnsi="Helvetica"/>
        </w:rPr>
      </w:pPr>
    </w:p>
    <w:p w14:paraId="20744B68" w14:textId="287D86AF" w:rsidR="005A54B3" w:rsidRPr="003F3266" w:rsidRDefault="005A54B3" w:rsidP="005A54B3">
      <w:pPr>
        <w:rPr>
          <w:rFonts w:ascii="Helvetica" w:hAnsi="Helvetica"/>
        </w:rPr>
      </w:pPr>
    </w:p>
    <w:p w14:paraId="72A4C05D" w14:textId="357492FE" w:rsidR="005A54B3" w:rsidRPr="003F3266" w:rsidRDefault="005A54B3" w:rsidP="005A54B3">
      <w:pPr>
        <w:rPr>
          <w:rFonts w:ascii="Helvetica" w:hAnsi="Helvetica"/>
        </w:rPr>
      </w:pPr>
    </w:p>
    <w:p w14:paraId="5437E0A1" w14:textId="7EB16FD4" w:rsidR="005A54B3" w:rsidRPr="003F3266" w:rsidRDefault="005A54B3" w:rsidP="005A54B3">
      <w:pPr>
        <w:rPr>
          <w:rFonts w:ascii="Helvetica" w:hAnsi="Helvetica"/>
        </w:rPr>
      </w:pPr>
    </w:p>
    <w:p w14:paraId="781C1511" w14:textId="68613385" w:rsidR="005A54B3" w:rsidRPr="003F3266" w:rsidRDefault="005A54B3" w:rsidP="005A54B3">
      <w:pPr>
        <w:rPr>
          <w:rFonts w:ascii="Helvetica" w:hAnsi="Helvetica"/>
        </w:rPr>
      </w:pPr>
    </w:p>
    <w:p w14:paraId="74026961" w14:textId="1B9195F1" w:rsidR="005A54B3" w:rsidRPr="003F3266" w:rsidRDefault="005A54B3" w:rsidP="005A54B3">
      <w:pPr>
        <w:rPr>
          <w:rFonts w:ascii="Helvetica" w:hAnsi="Helvetica"/>
        </w:rPr>
      </w:pPr>
    </w:p>
    <w:p w14:paraId="3B320103" w14:textId="085DAE5A" w:rsidR="005A54B3" w:rsidRPr="003F3266" w:rsidRDefault="005A54B3" w:rsidP="005A54B3">
      <w:pPr>
        <w:rPr>
          <w:rFonts w:ascii="Helvetica" w:hAnsi="Helvetica"/>
        </w:rPr>
      </w:pPr>
    </w:p>
    <w:p w14:paraId="0CF67982" w14:textId="66A0164A" w:rsidR="005A54B3" w:rsidRPr="003F3266" w:rsidRDefault="005A54B3" w:rsidP="005A54B3">
      <w:pPr>
        <w:rPr>
          <w:rFonts w:ascii="Helvetica" w:hAnsi="Helvetica"/>
        </w:rPr>
      </w:pPr>
    </w:p>
    <w:p w14:paraId="2683F937" w14:textId="2FFC6EC6" w:rsidR="005A54B3" w:rsidRPr="003F3266" w:rsidRDefault="005A54B3" w:rsidP="005A54B3">
      <w:pPr>
        <w:rPr>
          <w:rFonts w:ascii="Helvetica" w:hAnsi="Helvetica"/>
        </w:rPr>
      </w:pPr>
    </w:p>
    <w:p w14:paraId="023279D3" w14:textId="65784999" w:rsidR="005A54B3" w:rsidRPr="003F3266" w:rsidRDefault="005A54B3" w:rsidP="005A54B3">
      <w:pPr>
        <w:rPr>
          <w:rFonts w:ascii="Helvetica" w:hAnsi="Helvetica"/>
        </w:rPr>
      </w:pPr>
    </w:p>
    <w:p w14:paraId="52AC6A65" w14:textId="3B7A802E" w:rsidR="005A54B3" w:rsidRPr="003F3266" w:rsidRDefault="005A54B3" w:rsidP="005A54B3">
      <w:pPr>
        <w:rPr>
          <w:rFonts w:ascii="Helvetica" w:hAnsi="Helvetica"/>
        </w:rPr>
      </w:pPr>
    </w:p>
    <w:p w14:paraId="6594363B" w14:textId="01F16741" w:rsidR="005A54B3" w:rsidRPr="003F3266" w:rsidRDefault="005A54B3" w:rsidP="005A54B3">
      <w:pPr>
        <w:rPr>
          <w:rFonts w:ascii="Helvetica" w:hAnsi="Helvetica"/>
        </w:rPr>
      </w:pPr>
    </w:p>
    <w:p w14:paraId="2512D8B8" w14:textId="7B7C748F" w:rsidR="005A54B3" w:rsidRPr="003F3266" w:rsidRDefault="005A54B3" w:rsidP="005A54B3">
      <w:pPr>
        <w:rPr>
          <w:rFonts w:ascii="Helvetica" w:hAnsi="Helvetica"/>
        </w:rPr>
      </w:pPr>
    </w:p>
    <w:p w14:paraId="70907D3E" w14:textId="2D2B05BD" w:rsidR="002E7F2C" w:rsidRPr="003F3266" w:rsidRDefault="002E7F2C" w:rsidP="005A54B3">
      <w:pPr>
        <w:rPr>
          <w:rFonts w:ascii="Helvetica" w:hAnsi="Helvetica"/>
        </w:rPr>
      </w:pPr>
    </w:p>
    <w:p w14:paraId="6687E359" w14:textId="0629B64F" w:rsidR="002E7F2C" w:rsidRPr="003F3266" w:rsidRDefault="002E7F2C" w:rsidP="005A54B3">
      <w:pPr>
        <w:rPr>
          <w:rFonts w:ascii="Helvetica" w:hAnsi="Helvetica"/>
        </w:rPr>
      </w:pPr>
    </w:p>
    <w:p w14:paraId="0943BA89" w14:textId="0657D857" w:rsidR="002E7F2C" w:rsidRPr="003F3266" w:rsidRDefault="002E7F2C" w:rsidP="005A54B3">
      <w:pPr>
        <w:rPr>
          <w:rFonts w:ascii="Helvetica" w:hAnsi="Helvetica"/>
        </w:rPr>
      </w:pPr>
    </w:p>
    <w:p w14:paraId="7313286A" w14:textId="77777777" w:rsidR="002E7F2C" w:rsidRPr="003F3266" w:rsidRDefault="002E7F2C" w:rsidP="005A54B3">
      <w:pPr>
        <w:rPr>
          <w:rFonts w:ascii="Helvetica" w:hAnsi="Helvetica"/>
        </w:rPr>
      </w:pPr>
    </w:p>
    <w:p w14:paraId="23E8CFDC" w14:textId="357ADF39" w:rsidR="005A54B3" w:rsidRPr="003F3266" w:rsidRDefault="005A54B3" w:rsidP="005A54B3">
      <w:pPr>
        <w:rPr>
          <w:rFonts w:ascii="Helvetica" w:hAnsi="Helvetica"/>
        </w:rPr>
      </w:pPr>
    </w:p>
    <w:p w14:paraId="45D25F4E" w14:textId="329F05C2" w:rsidR="005A54B3" w:rsidRPr="003F3266" w:rsidRDefault="005A54B3" w:rsidP="005A54B3">
      <w:pPr>
        <w:rPr>
          <w:rFonts w:ascii="Helvetica" w:hAnsi="Helvetica"/>
        </w:rPr>
      </w:pPr>
    </w:p>
    <w:p w14:paraId="19ACB5D3" w14:textId="11C82B09" w:rsidR="005A54B3" w:rsidRPr="003F3266" w:rsidRDefault="005A54B3" w:rsidP="005A54B3">
      <w:pPr>
        <w:rPr>
          <w:rFonts w:ascii="Helvetica" w:hAnsi="Helvetica"/>
        </w:rPr>
      </w:pPr>
    </w:p>
    <w:p w14:paraId="5A7D45B5" w14:textId="760676F0" w:rsidR="005A54B3" w:rsidRPr="003F3266" w:rsidRDefault="005A54B3" w:rsidP="005A54B3">
      <w:pPr>
        <w:rPr>
          <w:rFonts w:ascii="Helvetica" w:hAnsi="Helvetica"/>
        </w:rPr>
      </w:pPr>
    </w:p>
    <w:p w14:paraId="710DD9F5" w14:textId="3B6F871D" w:rsidR="00754C32" w:rsidRPr="003F3266" w:rsidRDefault="00754C32" w:rsidP="005A54B3">
      <w:pPr>
        <w:rPr>
          <w:rFonts w:ascii="Helvetica" w:hAnsi="Helvetica"/>
        </w:rPr>
      </w:pPr>
    </w:p>
    <w:p w14:paraId="409F27CC" w14:textId="61823414" w:rsidR="00754C32" w:rsidRPr="003F3266" w:rsidRDefault="00754C32" w:rsidP="005A54B3">
      <w:pPr>
        <w:rPr>
          <w:rFonts w:ascii="Helvetica" w:hAnsi="Helvetica"/>
        </w:rPr>
      </w:pPr>
    </w:p>
    <w:p w14:paraId="5B14BFCD" w14:textId="694E4C6D" w:rsidR="00754C32" w:rsidRPr="003F3266" w:rsidRDefault="00754C32" w:rsidP="005A54B3">
      <w:pPr>
        <w:rPr>
          <w:rFonts w:ascii="Helvetica" w:hAnsi="Helvetica"/>
        </w:rPr>
      </w:pPr>
    </w:p>
    <w:p w14:paraId="7BD6D805" w14:textId="77777777" w:rsidR="00754C32" w:rsidRPr="003F3266" w:rsidRDefault="00754C32" w:rsidP="005A54B3">
      <w:pPr>
        <w:rPr>
          <w:rFonts w:ascii="Helvetica" w:hAnsi="Helvetica"/>
        </w:rPr>
      </w:pPr>
    </w:p>
    <w:p w14:paraId="094D9FA5" w14:textId="78CEA6AF" w:rsidR="00BF6936" w:rsidRPr="003F3266" w:rsidRDefault="005A54B3" w:rsidP="00754C32">
      <w:pPr>
        <w:pStyle w:val="Heading1"/>
        <w:rPr>
          <w:rFonts w:ascii="Helvetica" w:hAnsi="Helvetica"/>
        </w:rPr>
      </w:pPr>
      <w:bookmarkStart w:id="8" w:name="_Toc38023222"/>
      <w:r w:rsidRPr="003F3266">
        <w:rPr>
          <w:rFonts w:ascii="Helvetica" w:hAnsi="Helvetica"/>
        </w:rPr>
        <w:lastRenderedPageBreak/>
        <w:t>Works Cited</w:t>
      </w:r>
      <w:bookmarkEnd w:id="8"/>
    </w:p>
    <w:p w14:paraId="2ADD7CB0" w14:textId="0E05422F" w:rsidR="002E2A7D" w:rsidRPr="003F3266" w:rsidRDefault="002E2A7D" w:rsidP="002E7F2C">
      <w:pPr>
        <w:rPr>
          <w:rFonts w:ascii="Helvetica" w:hAnsi="Helvetica"/>
        </w:rPr>
      </w:pPr>
    </w:p>
    <w:p w14:paraId="7AC8BB2B" w14:textId="01C1665F" w:rsidR="002E2A7D" w:rsidRPr="003F3266" w:rsidRDefault="002E2A7D" w:rsidP="002E7F2C">
      <w:pPr>
        <w:rPr>
          <w:rFonts w:ascii="Helvetica" w:hAnsi="Helvetica"/>
        </w:rPr>
      </w:pPr>
    </w:p>
    <w:p w14:paraId="738106D4" w14:textId="37EFD553" w:rsidR="002E2A7D" w:rsidRPr="003F3266" w:rsidRDefault="002E2A7D" w:rsidP="002E7F2C">
      <w:pPr>
        <w:rPr>
          <w:rFonts w:ascii="Helvetica" w:hAnsi="Helvetica"/>
        </w:rPr>
      </w:pPr>
    </w:p>
    <w:p w14:paraId="06D7A7B3" w14:textId="1A4929A3" w:rsidR="002E2A7D" w:rsidRPr="003F3266" w:rsidRDefault="002E2A7D" w:rsidP="002E7F2C">
      <w:pPr>
        <w:rPr>
          <w:rFonts w:ascii="Helvetica" w:hAnsi="Helvetica"/>
        </w:rPr>
      </w:pPr>
    </w:p>
    <w:p w14:paraId="03CF211E" w14:textId="3C3639A4" w:rsidR="002E2A7D" w:rsidRPr="003F3266" w:rsidRDefault="002E2A7D" w:rsidP="002E7F2C">
      <w:pPr>
        <w:rPr>
          <w:rFonts w:ascii="Helvetica" w:hAnsi="Helvetica"/>
        </w:rPr>
      </w:pPr>
    </w:p>
    <w:p w14:paraId="074E15D5" w14:textId="59A84A45" w:rsidR="002E2A7D" w:rsidRPr="003F3266" w:rsidRDefault="002E2A7D" w:rsidP="002E7F2C">
      <w:pPr>
        <w:rPr>
          <w:rFonts w:ascii="Helvetica" w:hAnsi="Helvetica"/>
        </w:rPr>
      </w:pPr>
    </w:p>
    <w:p w14:paraId="28361442" w14:textId="3DB3DDA0" w:rsidR="002E2A7D" w:rsidRPr="003F3266" w:rsidRDefault="002E2A7D" w:rsidP="002E7F2C">
      <w:pPr>
        <w:rPr>
          <w:rFonts w:ascii="Helvetica" w:hAnsi="Helvetica"/>
        </w:rPr>
      </w:pPr>
    </w:p>
    <w:p w14:paraId="384A1F10" w14:textId="0E967DC9" w:rsidR="002E2A7D" w:rsidRPr="003F3266" w:rsidRDefault="002E2A7D" w:rsidP="002E7F2C">
      <w:pPr>
        <w:rPr>
          <w:rFonts w:ascii="Helvetica" w:hAnsi="Helvetica"/>
        </w:rPr>
      </w:pPr>
    </w:p>
    <w:p w14:paraId="3E643ABF" w14:textId="262E8A1B" w:rsidR="002E2A7D" w:rsidRPr="003F3266" w:rsidRDefault="002E2A7D" w:rsidP="002E7F2C">
      <w:pPr>
        <w:rPr>
          <w:rFonts w:ascii="Helvetica" w:hAnsi="Helvetica"/>
        </w:rPr>
      </w:pPr>
    </w:p>
    <w:p w14:paraId="6274E3AE" w14:textId="394F7B0E" w:rsidR="002E2A7D" w:rsidRPr="003F3266" w:rsidRDefault="002E2A7D" w:rsidP="002E7F2C">
      <w:pPr>
        <w:rPr>
          <w:rFonts w:ascii="Helvetica" w:hAnsi="Helvetica"/>
        </w:rPr>
      </w:pPr>
    </w:p>
    <w:p w14:paraId="393090B1" w14:textId="172BB084" w:rsidR="002E2A7D" w:rsidRPr="003F3266" w:rsidRDefault="002E2A7D" w:rsidP="002E7F2C">
      <w:pPr>
        <w:rPr>
          <w:rFonts w:ascii="Helvetica" w:hAnsi="Helvetica"/>
        </w:rPr>
      </w:pPr>
    </w:p>
    <w:p w14:paraId="021F861C" w14:textId="0E687E99" w:rsidR="002E2A7D" w:rsidRPr="003F3266" w:rsidRDefault="002E2A7D" w:rsidP="002E7F2C">
      <w:pPr>
        <w:rPr>
          <w:rFonts w:ascii="Helvetica" w:hAnsi="Helvetica"/>
        </w:rPr>
      </w:pPr>
    </w:p>
    <w:p w14:paraId="7DB34B38" w14:textId="41026E28" w:rsidR="002E2A7D" w:rsidRPr="003F3266" w:rsidRDefault="002E2A7D" w:rsidP="002E7F2C">
      <w:pPr>
        <w:rPr>
          <w:rFonts w:ascii="Helvetica" w:hAnsi="Helvetica"/>
        </w:rPr>
      </w:pPr>
    </w:p>
    <w:p w14:paraId="1548D3EB" w14:textId="25F69A9E" w:rsidR="002E7F2C" w:rsidRPr="003F3266" w:rsidRDefault="002E7F2C" w:rsidP="002E7F2C">
      <w:pPr>
        <w:rPr>
          <w:rFonts w:ascii="Helvetica" w:hAnsi="Helvetica"/>
        </w:rPr>
      </w:pPr>
    </w:p>
    <w:p w14:paraId="00965460" w14:textId="222FAA76" w:rsidR="002E7F2C" w:rsidRPr="003F3266" w:rsidRDefault="002E7F2C" w:rsidP="002E7F2C">
      <w:pPr>
        <w:rPr>
          <w:rFonts w:ascii="Helvetica" w:hAnsi="Helvetica"/>
        </w:rPr>
      </w:pPr>
    </w:p>
    <w:p w14:paraId="19AB4491" w14:textId="5A722988" w:rsidR="002E7F2C" w:rsidRPr="003F3266" w:rsidRDefault="002E7F2C" w:rsidP="002E7F2C">
      <w:pPr>
        <w:rPr>
          <w:rFonts w:ascii="Helvetica" w:hAnsi="Helvetica"/>
        </w:rPr>
      </w:pPr>
    </w:p>
    <w:p w14:paraId="68B02719" w14:textId="48D8E6C3" w:rsidR="002E7F2C" w:rsidRPr="003F3266" w:rsidRDefault="002E7F2C" w:rsidP="002E7F2C">
      <w:pPr>
        <w:rPr>
          <w:rFonts w:ascii="Helvetica" w:hAnsi="Helvetica"/>
        </w:rPr>
      </w:pPr>
    </w:p>
    <w:p w14:paraId="4419AA45" w14:textId="27A5F455" w:rsidR="002E7F2C" w:rsidRPr="003F3266" w:rsidRDefault="002E7F2C" w:rsidP="002E7F2C">
      <w:pPr>
        <w:rPr>
          <w:rFonts w:ascii="Helvetica" w:hAnsi="Helvetica"/>
        </w:rPr>
      </w:pPr>
    </w:p>
    <w:p w14:paraId="249B1D7F" w14:textId="6DC768F3" w:rsidR="002E7F2C" w:rsidRPr="003F3266" w:rsidRDefault="002E7F2C" w:rsidP="002E7F2C">
      <w:pPr>
        <w:rPr>
          <w:rFonts w:ascii="Helvetica" w:hAnsi="Helvetica"/>
        </w:rPr>
      </w:pPr>
    </w:p>
    <w:p w14:paraId="16122DFD" w14:textId="527AF230" w:rsidR="002E7F2C" w:rsidRPr="003F3266" w:rsidRDefault="002E7F2C" w:rsidP="002E7F2C">
      <w:pPr>
        <w:rPr>
          <w:rFonts w:ascii="Helvetica" w:hAnsi="Helvetica"/>
        </w:rPr>
      </w:pPr>
    </w:p>
    <w:p w14:paraId="51AA0CE1" w14:textId="03BCEDBB" w:rsidR="002E7F2C" w:rsidRPr="003F3266" w:rsidRDefault="002E7F2C" w:rsidP="002E7F2C">
      <w:pPr>
        <w:rPr>
          <w:rFonts w:ascii="Helvetica" w:hAnsi="Helvetica"/>
        </w:rPr>
      </w:pPr>
    </w:p>
    <w:p w14:paraId="01F8D82F" w14:textId="428A2DDC" w:rsidR="002E7F2C" w:rsidRPr="003F3266" w:rsidRDefault="002E7F2C" w:rsidP="002E7F2C">
      <w:pPr>
        <w:rPr>
          <w:rFonts w:ascii="Helvetica" w:hAnsi="Helvetica"/>
        </w:rPr>
      </w:pPr>
    </w:p>
    <w:p w14:paraId="4A0E1FE6" w14:textId="1AEA9645" w:rsidR="002E7F2C" w:rsidRPr="003F3266" w:rsidRDefault="002E7F2C" w:rsidP="002E7F2C">
      <w:pPr>
        <w:rPr>
          <w:rFonts w:ascii="Helvetica" w:hAnsi="Helvetica"/>
        </w:rPr>
      </w:pPr>
    </w:p>
    <w:p w14:paraId="34939522" w14:textId="1CCCF872" w:rsidR="002E7F2C" w:rsidRPr="003F3266" w:rsidRDefault="002E7F2C" w:rsidP="002E7F2C">
      <w:pPr>
        <w:rPr>
          <w:rFonts w:ascii="Helvetica" w:hAnsi="Helvetica"/>
        </w:rPr>
      </w:pPr>
    </w:p>
    <w:p w14:paraId="7E63DEA3" w14:textId="58612061" w:rsidR="002E7F2C" w:rsidRPr="003F3266" w:rsidRDefault="002E7F2C" w:rsidP="002E7F2C">
      <w:pPr>
        <w:rPr>
          <w:rFonts w:ascii="Helvetica" w:hAnsi="Helvetica"/>
        </w:rPr>
      </w:pPr>
    </w:p>
    <w:p w14:paraId="21240B2C" w14:textId="7ECD59F7" w:rsidR="002E7F2C" w:rsidRPr="003F3266" w:rsidRDefault="002E7F2C" w:rsidP="002E7F2C">
      <w:pPr>
        <w:rPr>
          <w:rFonts w:ascii="Helvetica" w:hAnsi="Helvetica"/>
        </w:rPr>
      </w:pPr>
    </w:p>
    <w:p w14:paraId="270167C5" w14:textId="7BF6C0F6" w:rsidR="002E7F2C" w:rsidRPr="003F3266" w:rsidRDefault="002E7F2C" w:rsidP="002E7F2C">
      <w:pPr>
        <w:rPr>
          <w:rFonts w:ascii="Helvetica" w:hAnsi="Helvetica"/>
        </w:rPr>
      </w:pPr>
    </w:p>
    <w:p w14:paraId="445599C0" w14:textId="22F8224F" w:rsidR="002E7F2C" w:rsidRPr="003F3266" w:rsidRDefault="002E7F2C" w:rsidP="002E7F2C">
      <w:pPr>
        <w:rPr>
          <w:rFonts w:ascii="Helvetica" w:hAnsi="Helvetica"/>
        </w:rPr>
      </w:pPr>
    </w:p>
    <w:p w14:paraId="2448F616" w14:textId="1E15651D" w:rsidR="002E7F2C" w:rsidRPr="003F3266" w:rsidRDefault="002E7F2C" w:rsidP="002E7F2C">
      <w:pPr>
        <w:rPr>
          <w:rFonts w:ascii="Helvetica" w:hAnsi="Helvetica"/>
        </w:rPr>
      </w:pPr>
    </w:p>
    <w:p w14:paraId="35D4C913" w14:textId="3F32B8F1" w:rsidR="002E7F2C" w:rsidRPr="003F3266" w:rsidRDefault="002E7F2C" w:rsidP="002E7F2C">
      <w:pPr>
        <w:rPr>
          <w:rFonts w:ascii="Helvetica" w:hAnsi="Helvetica"/>
        </w:rPr>
      </w:pPr>
    </w:p>
    <w:p w14:paraId="17EDC3A1" w14:textId="1776B54F" w:rsidR="002E7F2C" w:rsidRPr="003F3266" w:rsidRDefault="002E7F2C" w:rsidP="002E7F2C">
      <w:pPr>
        <w:rPr>
          <w:rFonts w:ascii="Helvetica" w:hAnsi="Helvetica"/>
        </w:rPr>
      </w:pPr>
    </w:p>
    <w:p w14:paraId="4016458E" w14:textId="317738B8" w:rsidR="002E7F2C" w:rsidRPr="003F3266" w:rsidRDefault="002E7F2C" w:rsidP="002E7F2C">
      <w:pPr>
        <w:rPr>
          <w:rFonts w:ascii="Helvetica" w:hAnsi="Helvetica"/>
        </w:rPr>
      </w:pPr>
    </w:p>
    <w:p w14:paraId="45C7C668" w14:textId="1C135C46" w:rsidR="002E7F2C" w:rsidRPr="003F3266" w:rsidRDefault="002E7F2C" w:rsidP="002E7F2C">
      <w:pPr>
        <w:rPr>
          <w:rFonts w:ascii="Helvetica" w:hAnsi="Helvetica"/>
        </w:rPr>
      </w:pPr>
    </w:p>
    <w:p w14:paraId="2DC7B0C3" w14:textId="60D4FFAE" w:rsidR="002E7F2C" w:rsidRPr="003F3266" w:rsidRDefault="002E7F2C" w:rsidP="002E7F2C">
      <w:pPr>
        <w:rPr>
          <w:rFonts w:ascii="Helvetica" w:hAnsi="Helvetica"/>
        </w:rPr>
      </w:pPr>
    </w:p>
    <w:p w14:paraId="6661A40E" w14:textId="4ADF91DD" w:rsidR="002E7F2C" w:rsidRPr="003F3266" w:rsidRDefault="002E7F2C" w:rsidP="002E7F2C">
      <w:pPr>
        <w:rPr>
          <w:rFonts w:ascii="Helvetica" w:hAnsi="Helvetica"/>
        </w:rPr>
      </w:pPr>
    </w:p>
    <w:p w14:paraId="7DEBB0E2" w14:textId="55EDD9FE" w:rsidR="002E7F2C" w:rsidRPr="003F3266" w:rsidRDefault="002E7F2C" w:rsidP="002E7F2C">
      <w:pPr>
        <w:rPr>
          <w:rFonts w:ascii="Helvetica" w:hAnsi="Helvetica"/>
        </w:rPr>
      </w:pPr>
    </w:p>
    <w:p w14:paraId="20D0C3E9" w14:textId="03F884EF" w:rsidR="002E7F2C" w:rsidRPr="003F3266" w:rsidRDefault="002E7F2C" w:rsidP="002E7F2C">
      <w:pPr>
        <w:rPr>
          <w:rFonts w:ascii="Helvetica" w:hAnsi="Helvetica"/>
        </w:rPr>
      </w:pPr>
    </w:p>
    <w:p w14:paraId="70107CA5" w14:textId="27B916AC" w:rsidR="002E7F2C" w:rsidRPr="003F3266" w:rsidRDefault="002E7F2C" w:rsidP="002E7F2C">
      <w:pPr>
        <w:rPr>
          <w:rFonts w:ascii="Helvetica" w:hAnsi="Helvetica"/>
        </w:rPr>
      </w:pPr>
    </w:p>
    <w:p w14:paraId="02A77EDC" w14:textId="6EBA5E23" w:rsidR="00754C32" w:rsidRPr="003F3266" w:rsidRDefault="00754C32" w:rsidP="002E7F2C">
      <w:pPr>
        <w:rPr>
          <w:rFonts w:ascii="Helvetica" w:hAnsi="Helvetica"/>
        </w:rPr>
      </w:pPr>
    </w:p>
    <w:p w14:paraId="7EBA68F6" w14:textId="5059AD10" w:rsidR="00754C32" w:rsidRPr="003F3266" w:rsidRDefault="00754C32" w:rsidP="002E7F2C">
      <w:pPr>
        <w:rPr>
          <w:rFonts w:ascii="Helvetica" w:hAnsi="Helvetica"/>
        </w:rPr>
      </w:pPr>
    </w:p>
    <w:p w14:paraId="1B5116DB" w14:textId="10E69372" w:rsidR="00754C32" w:rsidRPr="003F3266" w:rsidRDefault="00754C32" w:rsidP="002E7F2C">
      <w:pPr>
        <w:rPr>
          <w:rFonts w:ascii="Helvetica" w:hAnsi="Helvetica"/>
        </w:rPr>
      </w:pPr>
    </w:p>
    <w:p w14:paraId="78B3459E" w14:textId="1082AA00" w:rsidR="00754C32" w:rsidRPr="003F3266" w:rsidRDefault="00754C32" w:rsidP="002E7F2C">
      <w:pPr>
        <w:rPr>
          <w:rFonts w:ascii="Helvetica" w:hAnsi="Helvetica"/>
        </w:rPr>
      </w:pPr>
    </w:p>
    <w:p w14:paraId="7FC06F2E" w14:textId="77777777" w:rsidR="00754C32" w:rsidRPr="003F3266" w:rsidRDefault="00754C32" w:rsidP="002E7F2C">
      <w:pPr>
        <w:rPr>
          <w:rFonts w:ascii="Helvetica" w:hAnsi="Helvetica"/>
        </w:rPr>
      </w:pPr>
    </w:p>
    <w:p w14:paraId="411FC95B" w14:textId="77777777" w:rsidR="002E7F2C" w:rsidRPr="003F3266" w:rsidRDefault="002E7F2C" w:rsidP="002E7F2C">
      <w:pPr>
        <w:rPr>
          <w:rFonts w:ascii="Helvetica" w:hAnsi="Helvetica"/>
        </w:rPr>
      </w:pPr>
    </w:p>
    <w:p w14:paraId="2581F0FC" w14:textId="3E0F13C7" w:rsidR="002E2A7D" w:rsidRPr="003F3266" w:rsidRDefault="002E2A7D" w:rsidP="00754C32">
      <w:pPr>
        <w:pStyle w:val="Heading1"/>
        <w:rPr>
          <w:rFonts w:ascii="Helvetica" w:hAnsi="Helvetica"/>
        </w:rPr>
      </w:pPr>
      <w:bookmarkStart w:id="9" w:name="_Toc38023223"/>
      <w:r w:rsidRPr="003F3266">
        <w:rPr>
          <w:rFonts w:ascii="Helvetica" w:hAnsi="Helvetica"/>
        </w:rPr>
        <w:lastRenderedPageBreak/>
        <w:t>Appendix A, B, C, etc.</w:t>
      </w:r>
      <w:bookmarkEnd w:id="9"/>
    </w:p>
    <w:p w14:paraId="637689D7" w14:textId="5E7BF623" w:rsidR="002E2A7D" w:rsidRPr="003F3266" w:rsidRDefault="002E2A7D" w:rsidP="002E2A7D">
      <w:pPr>
        <w:rPr>
          <w:rFonts w:ascii="Helvetica" w:hAnsi="Helvetica"/>
          <w:i/>
          <w:iCs/>
        </w:rPr>
      </w:pPr>
      <w:r w:rsidRPr="003F3266">
        <w:rPr>
          <w:rFonts w:ascii="Helvetica" w:hAnsi="Helvetica"/>
          <w:i/>
          <w:iCs/>
        </w:rPr>
        <w:t xml:space="preserve">Please add any preliminary tables, figures, data sets, etc. Additional appendices can be added to the Table of Contents by clicking on ‘Update Table’.  </w:t>
      </w:r>
    </w:p>
    <w:p w14:paraId="31C39680" w14:textId="77777777" w:rsidR="00B21796" w:rsidRPr="003F3266" w:rsidRDefault="00B21796" w:rsidP="005A54B3">
      <w:pPr>
        <w:rPr>
          <w:rFonts w:ascii="Helvetica" w:hAnsi="Helvetica"/>
        </w:rPr>
      </w:pPr>
    </w:p>
    <w:p w14:paraId="34EADA66" w14:textId="77777777" w:rsidR="00B21796" w:rsidRPr="003F3266" w:rsidRDefault="00B21796" w:rsidP="005A54B3">
      <w:pPr>
        <w:rPr>
          <w:rFonts w:ascii="Helvetica" w:hAnsi="Helvetica"/>
        </w:rPr>
      </w:pPr>
    </w:p>
    <w:p w14:paraId="23813679" w14:textId="77777777" w:rsidR="0087605E" w:rsidRPr="003F3266" w:rsidRDefault="0087605E" w:rsidP="005A54B3">
      <w:pPr>
        <w:rPr>
          <w:rFonts w:ascii="Helvetica" w:hAnsi="Helvetica"/>
        </w:rPr>
      </w:pPr>
    </w:p>
    <w:sectPr w:rsidR="0087605E" w:rsidRPr="003F3266" w:rsidSect="007040EB">
      <w:headerReference w:type="default" r:id="rId10"/>
      <w:footerReference w:type="default" r:id="rId11"/>
      <w:pgSz w:w="11906" w:h="16838" w:code="9"/>
      <w:pgMar w:top="720" w:right="1152" w:bottom="720" w:left="1152" w:header="0" w:footer="288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A37DB" w14:textId="77777777" w:rsidR="00D17FE3" w:rsidRDefault="00D17FE3" w:rsidP="005A54B3">
      <w:r>
        <w:separator/>
      </w:r>
    </w:p>
    <w:p w14:paraId="23DDBDC7" w14:textId="77777777" w:rsidR="00D17FE3" w:rsidRDefault="00D17FE3" w:rsidP="005A54B3"/>
  </w:endnote>
  <w:endnote w:type="continuationSeparator" w:id="0">
    <w:p w14:paraId="2CA08ED9" w14:textId="77777777" w:rsidR="00D17FE3" w:rsidRDefault="00D17FE3" w:rsidP="005A54B3">
      <w:r>
        <w:continuationSeparator/>
      </w:r>
    </w:p>
    <w:p w14:paraId="2694EADB" w14:textId="77777777" w:rsidR="00D17FE3" w:rsidRDefault="00D17FE3" w:rsidP="005A54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8333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951CC1" w14:textId="4BF7AA58" w:rsidR="002E7F2C" w:rsidRDefault="002E7F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A68D44" w14:textId="6066055E" w:rsidR="00DF027C" w:rsidRDefault="00DF027C" w:rsidP="002E2A7D">
    <w:pPr>
      <w:pStyle w:val="Footer"/>
      <w:tabs>
        <w:tab w:val="left" w:pos="24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1CFB0" w14:textId="77777777" w:rsidR="00D17FE3" w:rsidRDefault="00D17FE3" w:rsidP="005A54B3">
      <w:r>
        <w:separator/>
      </w:r>
    </w:p>
    <w:p w14:paraId="58398880" w14:textId="77777777" w:rsidR="00D17FE3" w:rsidRDefault="00D17FE3" w:rsidP="005A54B3"/>
  </w:footnote>
  <w:footnote w:type="continuationSeparator" w:id="0">
    <w:p w14:paraId="6D7ACB89" w14:textId="77777777" w:rsidR="00D17FE3" w:rsidRDefault="00D17FE3" w:rsidP="005A54B3">
      <w:r>
        <w:continuationSeparator/>
      </w:r>
    </w:p>
    <w:p w14:paraId="1ADF2867" w14:textId="77777777" w:rsidR="00D17FE3" w:rsidRDefault="00D17FE3" w:rsidP="005A54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8E638" w14:textId="68E1654A" w:rsidR="00D077E9" w:rsidRDefault="00D077E9" w:rsidP="005A54B3">
    <w:pPr>
      <w:pStyle w:val="Header"/>
    </w:pPr>
  </w:p>
  <w:p w14:paraId="1C0F6BA9" w14:textId="77777777" w:rsidR="007040EB" w:rsidRDefault="007040EB" w:rsidP="005A54B3">
    <w:pPr>
      <w:pStyle w:val="Header"/>
    </w:pPr>
  </w:p>
  <w:p w14:paraId="3DCEFE7E" w14:textId="16A1FD7A" w:rsidR="007040EB" w:rsidRDefault="007040EB" w:rsidP="005A54B3">
    <w:pPr>
      <w:pStyle w:val="Header"/>
    </w:pPr>
    <w:r>
      <w:t>Author and year</w:t>
    </w:r>
  </w:p>
  <w:p w14:paraId="22F84A74" w14:textId="7F5864AC" w:rsidR="007040EB" w:rsidRDefault="007040EB" w:rsidP="005A54B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B210D" wp14:editId="5649639B">
              <wp:simplePos x="0" y="0"/>
              <wp:positionH relativeFrom="column">
                <wp:posOffset>-731520</wp:posOffset>
              </wp:positionH>
              <wp:positionV relativeFrom="paragraph">
                <wp:posOffset>163830</wp:posOffset>
              </wp:positionV>
              <wp:extent cx="7543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0A1B3A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6pt,12.9pt" to="536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" strokecolor="#013a57 [2404]" strokeweight="1pt"/>
          </w:pict>
        </mc:Fallback>
      </mc:AlternateContent>
    </w:r>
  </w:p>
  <w:p w14:paraId="26330EAB" w14:textId="77777777" w:rsidR="007040EB" w:rsidRDefault="007040EB" w:rsidP="005A54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CB143A"/>
    <w:multiLevelType w:val="multilevel"/>
    <w:tmpl w:val="37AC0B9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91"/>
    <w:rsid w:val="0002482E"/>
    <w:rsid w:val="00046E5D"/>
    <w:rsid w:val="00050324"/>
    <w:rsid w:val="000524B8"/>
    <w:rsid w:val="000A0150"/>
    <w:rsid w:val="000E63C9"/>
    <w:rsid w:val="000F3096"/>
    <w:rsid w:val="00130E9D"/>
    <w:rsid w:val="00150A6D"/>
    <w:rsid w:val="001847BC"/>
    <w:rsid w:val="00185B35"/>
    <w:rsid w:val="001F2BC8"/>
    <w:rsid w:val="001F5F6B"/>
    <w:rsid w:val="00243EBC"/>
    <w:rsid w:val="00246A35"/>
    <w:rsid w:val="00263FB0"/>
    <w:rsid w:val="00284348"/>
    <w:rsid w:val="002D21EB"/>
    <w:rsid w:val="002E2A7D"/>
    <w:rsid w:val="002E7F2C"/>
    <w:rsid w:val="002F51F5"/>
    <w:rsid w:val="00312137"/>
    <w:rsid w:val="00330359"/>
    <w:rsid w:val="0033762F"/>
    <w:rsid w:val="00366C7E"/>
    <w:rsid w:val="00384EA3"/>
    <w:rsid w:val="003A01B6"/>
    <w:rsid w:val="003A39A1"/>
    <w:rsid w:val="003C2191"/>
    <w:rsid w:val="003D3863"/>
    <w:rsid w:val="003F3266"/>
    <w:rsid w:val="004110DE"/>
    <w:rsid w:val="0044085A"/>
    <w:rsid w:val="00472A34"/>
    <w:rsid w:val="00476A50"/>
    <w:rsid w:val="004B21A5"/>
    <w:rsid w:val="005037F0"/>
    <w:rsid w:val="00516A86"/>
    <w:rsid w:val="005275F6"/>
    <w:rsid w:val="00572102"/>
    <w:rsid w:val="005A54B3"/>
    <w:rsid w:val="005D3C51"/>
    <w:rsid w:val="005F1BB0"/>
    <w:rsid w:val="00656C4D"/>
    <w:rsid w:val="006E5716"/>
    <w:rsid w:val="007040EB"/>
    <w:rsid w:val="007302B3"/>
    <w:rsid w:val="00730733"/>
    <w:rsid w:val="00730E3A"/>
    <w:rsid w:val="00736AAF"/>
    <w:rsid w:val="00754C32"/>
    <w:rsid w:val="00765B2A"/>
    <w:rsid w:val="00781335"/>
    <w:rsid w:val="00783A34"/>
    <w:rsid w:val="007C6B52"/>
    <w:rsid w:val="007D16C5"/>
    <w:rsid w:val="0082316F"/>
    <w:rsid w:val="00862FE4"/>
    <w:rsid w:val="0086389A"/>
    <w:rsid w:val="0087605E"/>
    <w:rsid w:val="008A31BF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1796"/>
    <w:rsid w:val="00B231E5"/>
    <w:rsid w:val="00B4383A"/>
    <w:rsid w:val="00BF6936"/>
    <w:rsid w:val="00C02B87"/>
    <w:rsid w:val="00C4086D"/>
    <w:rsid w:val="00C47891"/>
    <w:rsid w:val="00C61794"/>
    <w:rsid w:val="00CA1896"/>
    <w:rsid w:val="00CB5B28"/>
    <w:rsid w:val="00CF5371"/>
    <w:rsid w:val="00D0323A"/>
    <w:rsid w:val="00D0559F"/>
    <w:rsid w:val="00D077E9"/>
    <w:rsid w:val="00D17FE3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94230"/>
    <w:rsid w:val="00EC278A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3407E"/>
  <w15:docId w15:val="{BF4F768D-6593-4776-819E-B2900BA6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C32"/>
    <w:pPr>
      <w:spacing w:after="0"/>
    </w:pPr>
    <w:rPr>
      <w:rFonts w:ascii="Arial" w:eastAsiaTheme="minorEastAsia" w:hAnsi="Arial"/>
      <w:sz w:val="22"/>
      <w:szCs w:val="22"/>
    </w:rPr>
  </w:style>
  <w:style w:type="paragraph" w:styleId="Heading1">
    <w:name w:val="heading 1"/>
    <w:basedOn w:val="Normal"/>
    <w:link w:val="Heading1Char"/>
    <w:uiPriority w:val="4"/>
    <w:qFormat/>
    <w:rsid w:val="002E7F2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color w:val="061F57" w:themeColor="text2" w:themeShade="BF"/>
      <w:kern w:val="28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2E7F2C"/>
    <w:pPr>
      <w:keepNext/>
      <w:spacing w:after="240" w:line="240" w:lineRule="auto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2E7F2C"/>
    <w:rPr>
      <w:rFonts w:asciiTheme="majorHAnsi" w:eastAsiaTheme="majorEastAsia" w:hAnsiTheme="majorHAnsi" w:cstheme="majorBidi"/>
      <w:b/>
      <w:color w:val="061F57" w:themeColor="text2" w:themeShade="BF"/>
      <w:kern w:val="28"/>
      <w:sz w:val="44"/>
      <w:szCs w:val="3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2E7F2C"/>
    <w:rPr>
      <w:rFonts w:ascii="Arial" w:eastAsiaTheme="majorEastAsia" w:hAnsi="Arial" w:cstheme="majorBidi"/>
      <w:b/>
      <w:sz w:val="28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5A54B3"/>
    <w:rPr>
      <w:b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5A54B3"/>
    <w:rPr>
      <w:rFonts w:ascii="Arial" w:eastAsiaTheme="minorEastAsia" w:hAnsi="Arial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21796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2179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21796"/>
    <w:rPr>
      <w:color w:val="3592C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B21796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5A54B3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5A54B3"/>
    <w:pPr>
      <w:spacing w:after="100" w:line="259" w:lineRule="auto"/>
      <w:ind w:left="440"/>
    </w:pPr>
    <w:rPr>
      <w:rFonts w:asciiTheme="minorHAnsi" w:hAnsiTheme="minorHAnsi" w:cs="Times New Roman"/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E2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2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2A7D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2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2A7D"/>
    <w:rPr>
      <w:rFonts w:ascii="Arial" w:eastAsiaTheme="minorEastAsia" w:hAnsi="Arial"/>
      <w:b/>
      <w:bCs/>
      <w:sz w:val="20"/>
      <w:szCs w:val="20"/>
    </w:rPr>
  </w:style>
  <w:style w:type="paragraph" w:styleId="Caption">
    <w:name w:val="caption"/>
    <w:basedOn w:val="Normal"/>
    <w:next w:val="Normal"/>
    <w:uiPriority w:val="99"/>
    <w:unhideWhenUsed/>
    <w:rsid w:val="00472A34"/>
    <w:pPr>
      <w:spacing w:after="200" w:line="240" w:lineRule="auto"/>
    </w:pPr>
    <w:rPr>
      <w:i/>
      <w:iCs/>
      <w:color w:val="082A75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7040EB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040EB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m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Funding agency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0E9839-3D2A-4FE2-8C4A-99E77445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23</TotalTime>
  <Pages>11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Instiution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Author(s</dc:creator>
  <cp:keywords/>
  <cp:lastModifiedBy>harmsen</cp:lastModifiedBy>
  <cp:revision>4</cp:revision>
  <cp:lastPrinted>2020-01-13T17:26:00Z</cp:lastPrinted>
  <dcterms:created xsi:type="dcterms:W3CDTF">2020-04-14T17:35:00Z</dcterms:created>
  <dcterms:modified xsi:type="dcterms:W3CDTF">2020-04-17T15:40:00Z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